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Inselspiel zur Demokratie</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Workshop über das Zusammenleben in Staat und Gesellschaft</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Mittwoch, 29.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In einem demokratischen Staat sollen alle Menschen friedlich zusammenleben. Niemand soll benachteiligt werden. Alle sollen sich einbringen und mitmachen. Dafür braucht man Regeln. In einem Staat heißen diese Regeln Gesetze. Im Inselspiel erfahren wir, wie das Zusammenleben auf einer einsamen Insel demokratisch gestaltet werden kann und wie die Entscheidungen getroffen werden können. Der Workshop beschäftigt sich außerdem spielerisch und anschaulich mit folgenden Fragen: Um was kümmert sich die Politik? Was bedeutet Demokratie? Was tun unsere Politiker:innen in einer Demokratie? Wie kann man sich in einer Demokratie beteiligen?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Mittwoch, 29. Januar 2025, 08:45 Uhr - 12:30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Mannheim</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Torsten Böhm / Tel.: 06221-6078-0 / E-Mail: torsten.boehm@lpb.bwl.de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 www.lpb-heidelberg.de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52/05k/25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