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Demokratie (er)leben?!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Erlebnispädagogischer Workshop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03.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Demokratie zeigt sich bei Weitem nicht nur in Form von Parlamenten, Politiker:innen und Wahlen, sondern sie ist auch Teil unseres alltäglichen Lebens. Doch wie sieht ein demo-kratisches Miteinander überhaupt aus? Auf welches Verhalten und auf welche Werte kommt es dabei an? Eine Auseinandersetzung mit diesen Fragen soll den Lernenden im Rahmen des 
</w:t>
        <w:br/>
        <w:t>Workshops ermöglicht werden. Ausgangspunkt dafür sind erfahrungs- und erlebnisorien-tierte Methoden, welche die Lernenden als Gruppe durchlaufen. Neben einer Reflexion des demokratischen Miteinanders soll es dabei auch um die Erfahrung der eigenen Selbstwirksamkeit und dem Erleben eines Team-Gefühls gehen.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03. Februar 2025, 08:25 Uhr - 12:00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Pestalozzi-Schule, Filderstadt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    Frau Sara Schmalzried</w:t>
        <w:br/>
        <w:t>Annalisa Mailänder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Cornelia Rauch / Tel.: 0711-2182155443 / E-Mail: cornelia.rauch@lpb.bwl.de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53/06b/25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