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Vortrag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Kann ich meinen Augen noch trauen?</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Desinformation, Wahrnehmung und künstliche Intelligenz erkennen und verstehen</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Mittwoch, 09. April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Was ist wahr und was ist falsch? Was ist von einem Menschen und was von einer Maschine gemacht? In der digitalen Welt ist das nicht mehr so eindeutig voneinander zu unterscheiden. Teilnehmer:innen erweitern in dem Workshop/Vortrag ihr Wissen über die digitale Welt und die eigenen Eindrücke. Dabei schulen sie ihr Urteilsvermögen und Bewusstsein für den gesellschaftlichen Diskurs.</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Mittwoch, 09. April 2025, 17:00 Uhr - 18:30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alle am Thema Interessierten</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Volkshochschule Stuttgart, 
TREFFPUNKT Rotebühlplatz, 
Rotebühlplatz 28, 70173 Stuttgart</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Frau Martina Peao</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Frau  Silke Weiß / Tel.: 0711-164099 27 / E-Mail: silke.weiss@lpb.bwl.de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Anmeldung auf der Homepage der VHS/ Frauenakademie:
https://vhs-stuttgart.de/programm/kurssuche/kurs/547-C-251-16220</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45/15/25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