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07.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07. Februar 2025, 09:50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Andreas-Schneider-Schule, Heilbronn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Jonas Hilla</w:t>
        <w:br/>
        <w:t>      Frau Rebecca Haas</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53/06g/25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