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04.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04. Februar 2025, 07:45 Uhr - 11:05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Kaufmännisches Schulzentrum, Böblingen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Björn Bartosch</w:t>
        <w:br/>
        <w:t>Herr Ludwig Leuser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53/06a/25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