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30.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30. Januar 2025, 14:00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Auszubildende Hofmeister 2. und 3. Lehrjahr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Berufliches Schulzentrum, Bietigheim-Bissingen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Nico Oesterwind</w:t>
        <w:br/>
        <w:t>Sophia Hummel</w:t>
        <w:br/>
        <w:t>Nelly Philipp</w:t>
        <w:br/>
        <w:t>Hospitanz: Rebecca Hess</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53/05/25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