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Workshop/Modellseminar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Qualifizierungsreihe: Sicher kommunizieren, wenn es schwierig wird:
Politische Themen und Extreme kompetent moderieren.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Modul 3: 
Extremismus erkennen und vorbeugen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Montag, 17. Februar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Bibliotheken sind zentrale Orte für den Austausch und den demokratischen Diskurs.
</w:t>
        <w:br/>
        <w:t>Die Bundestagswahl Anfang 2025 sowie die Landtagswahl im Frühjahr 2026 sind sehr gute Chancen für öffentliche Bibliotheken
</w:t>
        <w:br/>
        <w:t>in Baden-Württemberg, sich mit politischen Themen im Rahmen von Veranstaltungen intensiv auseinander zu setzen. In der Planung und Durchführung dieser Veranstaltungen können Fragen aufkommen,
</w:t>
        <w:br/>
        <w:t>wie: 'Wie gehe ich es an?', 'Wie gehe ich mit Kontoversen um?' und 'Wie erkenne und vermeide ich Extremismus?' Diese Fragen
</w:t>
        <w:br/>
        <w:t>sind wichtig und müssen sorgfältig beantwortet werden.
</w:t>
        <w:br/>
        <w:t>Ziel dieser Reihe ist es, Mitarbeitenden an Bibliotheken, das nötige Wissen und die Fähigkeiten zu vermitteln, um politische Themen kompetent und sicher in ihren Veranstaltungen zu behandeln.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Montag, 17. Februar 2025, 10:00 Uhr - 15:00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Mitarbeitende der Bibliotheken Baden-Württemberg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online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Elena Lauk / Tel.: 0711-164099-84 / E-Mail: elena.lauk@lpb.bwl.de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In Kooperation mit dem Landesverband Baden-Württemberg im Deutschen Bibliotheksverband.
Anmeldeschluss: 10.01.2025.
Die Zugangsdaten werden Ihnen vor der
Veranstaltung zugesandt.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07/08b/25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