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Sonstiges</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LEBEN MIT DEN RAKETEN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40. Jahrestag des Pershing-Unglücks auf der Heilbronner Waldheide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Sonntag, 12.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Am 11. Januar 2025 jährt sich der Pershing-Unfall auf der Heilbronner Waldheide zum 40. Mal. Bei diesem Ereignis wurden drei amerikanische Soldaten getötet und 13 weitere Personen zum Teil schwer verletzt. In der Folge demonstrierte die Heilbronner Bürgerschaft gemeinsam mit lokalen und überregionalen Friedensaktivisten sowie prominenten Vertretern der Friedensbewegung gegen die unmittelbaren Auswirkungen des NATO-Doppelbeschlusses. Zum Jahrestag dieser Ereignisse diskutieren Zeitzeugen und wissenschaftliche Experten über Vergangenheit und Gegenwart von Auf- und Abrüstungsdebatten, Friedensbewegung und NATO. Die Gespräche sind Teil eines Veranstaltungswochenendes, das in Kooperation mit dem Theater Heilbronn und dem Heilbronner Stadtarchiv den Jahrestag des Pershing-Unfalls in den Blick nimmt.
</w:t>
        <w:br/>
        <w:t>
</w:t>
        <w:br/>
        <w:t>15:00 Uhr Salon3
</w:t>
        <w:br/>
        <w:t>'Die Friedensbewegung der 1980er-Jahre in Heilbronn und Mutlangen'
</w:t>
        <w:br/>
        <w:t>Zeitzeugengespräch mit 
</w:t>
        <w:br/>
        <w:t>Wolf Theilacker (Friedensrat Heilbronn) und
</w:t>
        <w:br/>
        <w:t>Volker Nick (Pressehütte Mutlangen),
</w:t>
        <w:br/>
        <w:t>Moderation: Hans-Werner Kroesinger
</w:t>
        <w:br/>
        <w:t>
</w:t>
        <w:br/>
        <w:t>19:00 Uhr Komödienhaus
</w:t>
        <w:br/>
        <w:t>'NATO-Doppelbeschluss und Friedensbewegung – Können wir heute aus der Krise der 1980er-Jahre lernen?'
</w:t>
        <w:br/>
        <w:t>Podiumsdiskussion mit 
</w:t>
        <w:br/>
        <w:t>Dr. Tim Geiger (Institut für Zeitgeschichte München-Berlin) und
</w:t>
        <w:br/>
        <w:t>Prof. Uli Jäger (Berghof Foundation),
</w:t>
        <w:br/>
        <w:t>Moderation: Dr. Wolfgang Niess</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Sonntag, 12. Januar 2025, 15:00 Uhr - 21:00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Interessierte Bürger:innen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Theater Heilbronn, 
Berliner Platz 1, 74072 Heilbronn</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Herr  Christopher Scruton / Tel.: (0711) 164099 - 721 / E-Mail: christopher.scruton@lpb.bwl.de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Platzkarten an der Theaterkasse: 
Tel. 07131/56 30 01, 
E-Mail: kasse@theater-hn.de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42/02/25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