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5B764" w14:textId="70A417C0" w:rsidR="000A76C3" w:rsidRPr="00D36F00" w:rsidRDefault="00934200" w:rsidP="00DD1E84">
      <w:pPr>
        <w:pStyle w:val="02LpBTitel30pt"/>
        <w:tabs>
          <w:tab w:val="clear" w:pos="737"/>
          <w:tab w:val="left" w:pos="1985"/>
        </w:tabs>
        <w:spacing w:after="480" w:line="720" w:lineRule="exact"/>
        <w:ind w:left="1134" w:right="11"/>
        <w:jc w:val="right"/>
        <w:rPr>
          <w:color w:val="C00000"/>
          <w:szCs w:val="60"/>
        </w:rPr>
      </w:pPr>
      <w:r w:rsidRPr="00D36F00">
        <w:rPr>
          <w:color w:val="C00000"/>
          <w:szCs w:val="60"/>
        </w:rPr>
        <w:t>Politische Tage</w:t>
      </w:r>
    </w:p>
    <w:p w14:paraId="0C29627B" w14:textId="753DB8CB" w:rsidR="000A76C3" w:rsidRPr="009A30A5" w:rsidRDefault="000501E0" w:rsidP="00EE7CC7">
      <w:pPr>
        <w:pStyle w:val="03LpBberschrift1"/>
        <w:tabs>
          <w:tab w:val="clear" w:pos="737"/>
          <w:tab w:val="left" w:pos="1985"/>
        </w:tabs>
        <w:spacing w:after="120" w:line="480" w:lineRule="exact"/>
        <w:ind w:left="1276" w:right="11"/>
        <w:rPr>
          <w:rFonts w:ascii="DIN Next LT Pro" w:hAnsi="DIN Next LT Pro"/>
          <w:b/>
          <w:color w:val="C00000"/>
          <w:spacing w:val="0"/>
          <w:sz w:val="40"/>
          <w:szCs w:val="40"/>
        </w:rPr>
      </w:pPr>
      <w:r>
        <w:rPr>
          <w:rFonts w:ascii="DIN Next LT Pro" w:hAnsi="DIN Next LT Pro"/>
          <w:b/>
          <w:color w:val="C00000"/>
          <w:spacing w:val="0"/>
          <w:sz w:val="40"/>
          <w:szCs w:val="40"/>
        </w:rPr>
        <w:t>Demokratie (er)leben?!</w:t>
      </w:r>
    </w:p>
    <w:p w14:paraId="2AB3B292" w14:textId="77777777" w:rsidR="000A76C3" w:rsidRPr="009A30A5" w:rsidRDefault="000501E0" w:rsidP="00EE7CC7">
      <w:pPr>
        <w:pStyle w:val="06LpBTextkrper1"/>
        <w:tabs>
          <w:tab w:val="clear" w:pos="737"/>
          <w:tab w:val="left" w:pos="1985"/>
        </w:tabs>
        <w:spacing w:after="240" w:line="360" w:lineRule="exact"/>
        <w:ind w:left="1276" w:right="11"/>
        <w:rPr>
          <w:color w:val="808080" w:themeColor="background1" w:themeShade="80"/>
          <w:spacing w:val="0"/>
          <w:sz w:val="28"/>
          <w:szCs w:val="28"/>
        </w:rPr>
      </w:pPr>
      <w:r>
        <w:rPr>
          <w:color w:val="808080" w:themeColor="background1" w:themeShade="80"/>
          <w:spacing w:val="0"/>
          <w:sz w:val="28"/>
          <w:szCs w:val="28"/>
        </w:rPr>
        <w:t>Erlebnispädagogischer Workshop</w:t>
      </w:r>
    </w:p>
    <w:p w14:paraId="4AD6531F" w14:textId="77777777" w:rsidR="002E7ACE" w:rsidRPr="009A30A5" w:rsidRDefault="001F3569" w:rsidP="002E7ACE">
      <w:pPr>
        <w:pStyle w:val="06LpBTextkrper1"/>
        <w:tabs>
          <w:tab w:val="clear" w:pos="737"/>
          <w:tab w:val="left" w:pos="1985"/>
        </w:tabs>
        <w:ind w:left="1276" w:right="9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Donnerstag, 16. Januar 2025</w:t>
      </w:r>
    </w:p>
    <w:p w14:paraId="1B3F9C10" w14:textId="77777777" w:rsidR="001D7789" w:rsidRPr="00574D8A" w:rsidRDefault="001D7789" w:rsidP="001D7789">
      <w:pPr>
        <w:pStyle w:val="06LpBTextkrper1"/>
        <w:tabs>
          <w:tab w:val="clear" w:pos="737"/>
          <w:tab w:val="left" w:pos="1985"/>
        </w:tabs>
        <w:ind w:left="1276" w:right="9"/>
        <w:rPr>
          <w:color w:val="C00000"/>
        </w:rPr>
      </w:pPr>
      <w:r w:rsidRPr="00574D8A">
        <w:rPr>
          <w:color w:val="C00000"/>
        </w:rPr>
        <w:t>___________________________________________________________________________</w:t>
      </w:r>
    </w:p>
    <w:p w14:paraId="7252D672" w14:textId="77777777" w:rsidR="000A76C3" w:rsidRPr="009A30A5" w:rsidRDefault="000A76C3" w:rsidP="009A30A5">
      <w:pPr>
        <w:pStyle w:val="06LpBTextkrper1"/>
        <w:tabs>
          <w:tab w:val="clear" w:pos="737"/>
          <w:tab w:val="left" w:pos="1985"/>
        </w:tabs>
        <w:ind w:left="1276" w:right="11"/>
        <w:rPr>
          <w:kern w:val="18"/>
          <w:sz w:val="18"/>
          <w:szCs w:val="18"/>
        </w:rPr>
      </w:pPr>
    </w:p>
    <w:p w14:paraId="6EF9BBF0" w14:textId="77777777" w:rsidR="005135BC" w:rsidRDefault="005135BC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  <w:r>
        <w:rPr>
          <w:spacing w:val="0"/>
          <w:szCs w:val="22"/>
          <w:lang w:val="en-US"/>
        </w:rPr>
        <w:t>Demokratie zeigt sich bei Weitem nicht nur in Form von Parlamenten, Politiker:innen und Wahlen, sondern sie ist auch Teil unseres alltäglichen Lebens. Doch wie sieht ein demo-kratisches Miteinander überhaupt aus? Auf welches Verhalten und auf welche Werte kommt es dabei an? Eine Auseinandersetzung mit diesen Fragen soll den Lernenden im Rahmen des 
</w:t>
        <w:br/>
        <w:t>Workshops ermöglicht werden. Ausgangspunkt dafür sind erfahrungs- und erlebnisorien-tierte Methoden, welche die Lernenden als Gruppe durchlaufen. Neben einer Reflexion des demokratischen Miteinanders soll es dabei auch um die Erfahrung der eigenen Selbstwirksamkeit und dem Erleben eines Team-Gefühls gehen.</w:t>
      </w:r>
    </w:p>
    <w:p w14:paraId="7DABCF02" w14:textId="77777777" w:rsidR="009A30A5" w:rsidRPr="002E7ACE" w:rsidRDefault="009A30A5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</w:p>
    <w:p w14:paraId="4331846D" w14:textId="3CD1353B" w:rsidR="000A76C3" w:rsidRPr="002E7ACE" w:rsidRDefault="00A7225C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mirrorIndents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Termin</w:t>
      </w:r>
      <w:r w:rsidR="00A70ACA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Donnerstag, 16. Januar 2025, 09:00 Uhr - 13:00 Uhr</w:t>
      </w:r>
    </w:p>
    <w:p w14:paraId="5DB21772" w14:textId="430B8B05" w:rsidR="002F7876" w:rsidRPr="002E7ACE" w:rsidRDefault="0062466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 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</w:t>
      </w:r>
    </w:p>
    <w:p w14:paraId="143A660E" w14:textId="583D3C8D" w:rsidR="000A76C3" w:rsidRPr="002E7ACE" w:rsidRDefault="00E85D8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Ort</w:t>
      </w:r>
      <w:r w:rsidR="00AC2C4F">
        <w:rPr>
          <w:b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Verbundschule Bad Rappenau, Heinsheimerstr. 22 74906 Bad Rappenau</w:t>
      </w:r>
    </w:p>
    <w:p w14:paraId="1F69E14F" w14:textId="384D7752" w:rsidR="000A76C3" w:rsidRPr="002E7ACE" w:rsidRDefault="00745C94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proofErr w:type="spellStart"/>
      <w:r w:rsidRPr="002E7ACE">
        <w:rPr>
          <w:b/>
          <w:bCs/>
          <w:color w:val="C00000"/>
          <w:spacing w:val="0"/>
          <w:sz w:val="22"/>
          <w:szCs w:val="22"/>
        </w:rPr>
        <w:t>Referent</w:t>
      </w:r>
      <w:r w:rsidR="001D7789">
        <w:rPr>
          <w:b/>
          <w:bCs/>
          <w:color w:val="C00000"/>
          <w:spacing w:val="0"/>
          <w:sz w:val="22"/>
          <w:szCs w:val="22"/>
        </w:rPr>
        <w:t>:</w:t>
      </w:r>
      <w:r w:rsidR="00040F1F">
        <w:rPr>
          <w:b/>
          <w:bCs/>
          <w:color w:val="C00000"/>
          <w:spacing w:val="0"/>
          <w:sz w:val="22"/>
          <w:szCs w:val="22"/>
        </w:rPr>
        <w:t>i</w:t>
      </w:r>
      <w:r w:rsidRPr="002E7ACE">
        <w:rPr>
          <w:b/>
          <w:bCs/>
          <w:color w:val="C00000"/>
          <w:spacing w:val="0"/>
          <w:sz w:val="22"/>
          <w:szCs w:val="22"/>
        </w:rPr>
        <w:t>n</w:t>
      </w:r>
      <w:proofErr w:type="spellEnd"/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     Frau Rebecca Haas</w:t>
        <w:br/>
        <w:t>Hilal-Ebru Coskuner</w:t>
      </w:r>
    </w:p>
    <w:p w14:paraId="3BF54C58" w14:textId="19229CF3" w:rsidR="000A76C3" w:rsidRPr="002E7ACE" w:rsidRDefault="000A46EE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Kontakt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 Cornelia Rauch / Tel.: 0711-2182155443 / E-Mail: cornelia.rauch@lpb.bwl.de</w:t>
      </w:r>
    </w:p>
    <w:p w14:paraId="4C7EB218" w14:textId="6743B128" w:rsidR="00745C94" w:rsidRPr="002E7ACE" w:rsidRDefault="00355ADA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/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38332AA" w14:textId="72C1396C" w:rsidR="000A76C3" w:rsidRPr="002E7ACE" w:rsidRDefault="000A76C3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Kosten</w:t>
      </w:r>
      <w:r w:rsidR="00AC2C4F">
        <w:rPr>
          <w:b/>
          <w:bCs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Die Veranstaltung ist kostenlos.</w:t>
      </w:r>
      <w:r w:rsidR="001D7789">
        <w:rPr>
          <w:spacing w:val="0"/>
          <w:sz w:val="22"/>
          <w:szCs w:val="22"/>
        </w:rPr>
        <w:br/>
        <w:t/>
      </w:r>
    </w:p>
    <w:p w14:paraId="4B3B6578" w14:textId="79C4DC1E" w:rsidR="001D7789" w:rsidRPr="002E7ACE" w:rsidRDefault="001D7789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Hinweise</w:t>
      </w:r>
      <w:r>
        <w:rPr>
          <w:b/>
          <w:bCs/>
          <w:color w:val="C00000"/>
          <w:spacing w:val="0"/>
          <w:sz w:val="22"/>
          <w:szCs w:val="22"/>
        </w:rPr>
        <w:tab/>
      </w:r>
      <w:r>
        <w:rPr>
          <w:spacing w:val="0"/>
          <w:sz w:val="22"/>
          <w:szCs w:val="22"/>
        </w:rPr>
        <w:t>Weitere Informationen unter</w:t>
      </w:r>
    </w:p>
    <w:p w14:paraId="40B091E6" w14:textId="10E5801B" w:rsidR="002E7ACE" w:rsidRDefault="00B555D3" w:rsidP="00472800">
      <w:pPr>
        <w:pStyle w:val="06LpBLeistungen10pt"/>
        <w:keepNext/>
        <w:keepLines/>
        <w:tabs>
          <w:tab w:val="clear" w:pos="2268"/>
        </w:tabs>
        <w:spacing w:line="240" w:lineRule="auto"/>
        <w:ind w:left="3402" w:right="9" w:hanging="2126"/>
        <w:rPr>
          <w:b/>
          <w:color w:val="C00000"/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Seminar-Nr.</w:t>
      </w:r>
      <w:r w:rsidR="00745C94" w:rsidRPr="002E7ACE">
        <w:rPr>
          <w:b/>
          <w:color w:val="C00000"/>
          <w:spacing w:val="0"/>
          <w:sz w:val="22"/>
          <w:szCs w:val="22"/>
        </w:rPr>
        <w:tab/>
      </w:r>
      <w:r w:rsidR="00CF0F58">
        <w:rPr>
          <w:b/>
          <w:spacing w:val="0"/>
          <w:sz w:val="22"/>
          <w:szCs w:val="22"/>
        </w:rPr>
        <w:t>53/03d/25 (Bei Rückfragen bitte angeben)</w:t>
      </w:r>
    </w:p>
    <w:sectPr w:rsidR="002E7ACE" w:rsidSect="00025C1B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624" w:right="1134" w:bottom="720" w:left="624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E7BC8" w14:textId="77777777" w:rsidR="009C0D3A" w:rsidRDefault="009C0D3A">
      <w:r>
        <w:separator/>
      </w:r>
    </w:p>
  </w:endnote>
  <w:endnote w:type="continuationSeparator" w:id="0">
    <w:p w14:paraId="6A593045" w14:textId="77777777" w:rsidR="009C0D3A" w:rsidRDefault="009C0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52349B-C497-4747-B7BD-D5DB76FAD416}"/>
    <w:embedBold r:id="rId2" w:fontKey="{DF40C439-BB90-4837-8E88-F88F4E86B397}"/>
    <w:embedItalic r:id="rId3" w:fontKey="{F1278F3B-F24E-4AB4-B5AC-9C0B2D03796A}"/>
    <w:embedBoldItalic r:id="rId4" w:fontKey="{4D4ACF5E-8B2A-4874-B20E-CC7E13EA6D8E}"/>
  </w:font>
  <w:font w:name="DIN Next LT Pro">
    <w:altName w:val="Calibri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C5E21310-8426-4860-B740-D00D64085A4C}"/>
    <w:embedBoldItalic r:id="rId6" w:fontKey="{E23C83CB-F789-42B0-A98A-642E255EF199}"/>
  </w:font>
  <w:font w:name="Futura Bold">
    <w:charset w:val="00"/>
    <w:family w:val="roman"/>
    <w:pitch w:val="default"/>
  </w:font>
  <w:font w:name="Futura Book"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6AB1E8B-5D4A-45B8-AF99-66EC62CFB6ED}"/>
  </w:font>
  <w:font w:name="DINNextLT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NextLTPro-Ligh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48B9BD3-9D68-45C9-9F8B-6EA8C152F0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8AB4DC5-E103-4569-9EFB-4F39D25B60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Ind w:w="126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9"/>
      <w:gridCol w:w="2913"/>
    </w:tblGrid>
    <w:tr w:rsidR="00276B0D" w14:paraId="0147E600" w14:textId="77777777" w:rsidTr="00EE7CC7">
      <w:tc>
        <w:tcPr>
          <w:tcW w:w="5959" w:type="dxa"/>
          <w:vAlign w:val="bottom"/>
        </w:tcPr>
        <w:p w14:paraId="7A61A510" w14:textId="5A247069" w:rsidR="00276B0D" w:rsidRDefault="00276B0D" w:rsidP="00963A97">
          <w:pPr>
            <w:pStyle w:val="Fuzeile"/>
            <w:spacing w:after="80"/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="00841AE1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</w:tc>
      <w:tc>
        <w:tcPr>
          <w:tcW w:w="2913" w:type="dxa"/>
          <w:vAlign w:val="bottom"/>
        </w:tcPr>
        <w:p w14:paraId="0F065718" w14:textId="77777777" w:rsidR="00276B0D" w:rsidRDefault="00276B0D" w:rsidP="00276B0D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2D6F261F" wp14:editId="1C1640F7">
                <wp:extent cx="1690547" cy="946993"/>
                <wp:effectExtent l="0" t="0" r="0" b="0"/>
                <wp:docPr id="30" name="Grafik 30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E4F3CE8" w14:textId="77777777" w:rsidR="00361C66" w:rsidRPr="00361C66" w:rsidRDefault="00361C66">
    <w:pPr>
      <w:pStyle w:val="Fuzeile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7225"/>
      <w:gridCol w:w="2913"/>
    </w:tblGrid>
    <w:tr w:rsidR="001D050D" w14:paraId="0DA2E9F7" w14:textId="77777777" w:rsidTr="001D050D">
      <w:tc>
        <w:tcPr>
          <w:tcW w:w="7225" w:type="dxa"/>
        </w:tcPr>
        <w:p w14:paraId="1262DC87" w14:textId="77777777" w:rsidR="001D050D" w:rsidRPr="009A30A5" w:rsidRDefault="001D050D" w:rsidP="001D050D">
          <w:pPr>
            <w:pStyle w:val="Fuzeile"/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| 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  <w:p w14:paraId="75B2F4E4" w14:textId="77777777" w:rsidR="001D050D" w:rsidRDefault="001D050D" w:rsidP="001D050D">
          <w:pPr>
            <w:pStyle w:val="Fuzeile"/>
            <w:ind w:right="-99"/>
          </w:pPr>
          <w:r>
            <w:br/>
          </w:r>
        </w:p>
      </w:tc>
      <w:tc>
        <w:tcPr>
          <w:tcW w:w="2913" w:type="dxa"/>
        </w:tcPr>
        <w:p w14:paraId="6D69C477" w14:textId="77777777" w:rsidR="001D050D" w:rsidRDefault="001D050D" w:rsidP="009A30A5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7CFC4C42" wp14:editId="76066D25">
                <wp:extent cx="1690547" cy="946993"/>
                <wp:effectExtent l="0" t="0" r="0" b="0"/>
                <wp:docPr id="32" name="Grafik 32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F66F63" w14:textId="77777777" w:rsidR="006131C6" w:rsidRPr="006131C6" w:rsidRDefault="006131C6" w:rsidP="009A30A5">
    <w:pPr>
      <w:pStyle w:val="Fuzeile"/>
      <w:ind w:right="-9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3F4FB" w14:textId="77777777" w:rsidR="009C0D3A" w:rsidRDefault="009C0D3A">
      <w:r>
        <w:separator/>
      </w:r>
    </w:p>
  </w:footnote>
  <w:footnote w:type="continuationSeparator" w:id="0">
    <w:p w14:paraId="28FA286C" w14:textId="77777777" w:rsidR="009C0D3A" w:rsidRDefault="009C0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4159D" w14:textId="77777777" w:rsidR="0056119C" w:rsidRDefault="001D7789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C05A48B" wp14:editId="27740EB7">
          <wp:simplePos x="0" y="0"/>
          <wp:positionH relativeFrom="page">
            <wp:posOffset>-60960</wp:posOffset>
          </wp:positionH>
          <wp:positionV relativeFrom="paragraph">
            <wp:posOffset>0</wp:posOffset>
          </wp:positionV>
          <wp:extent cx="822949" cy="7488555"/>
          <wp:effectExtent l="0" t="0" r="0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865" cy="752418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DFD4F" w14:textId="77777777" w:rsidR="0056119C" w:rsidRDefault="0056119C">
    <w:pPr>
      <w:pStyle w:val="Kopfzeile"/>
      <w:rPr>
        <w:noProof/>
      </w:rPr>
    </w:pPr>
  </w:p>
  <w:p w14:paraId="1E2B67F0" w14:textId="77777777" w:rsidR="00361C66" w:rsidRDefault="00361C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4D7CC" w14:textId="77777777" w:rsidR="00361C66" w:rsidRDefault="00361C66" w:rsidP="00361C66">
    <w:pPr>
      <w:pStyle w:val="Kopfzeile"/>
      <w:ind w:left="56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CC70512" wp14:editId="1A1A4601">
          <wp:simplePos x="0" y="0"/>
          <wp:positionH relativeFrom="page">
            <wp:posOffset>-9525</wp:posOffset>
          </wp:positionH>
          <wp:positionV relativeFrom="page">
            <wp:posOffset>-9525</wp:posOffset>
          </wp:positionV>
          <wp:extent cx="762000" cy="7488555"/>
          <wp:effectExtent l="0" t="0" r="0" b="0"/>
          <wp:wrapNone/>
          <wp:docPr id="31" name="Grafik 31" descr="Roter Balken am linken Rand, Grafikelement" title="Balken, lin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48855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D63"/>
    <w:rsid w:val="00025C1B"/>
    <w:rsid w:val="00040F1F"/>
    <w:rsid w:val="000501E0"/>
    <w:rsid w:val="000A46EE"/>
    <w:rsid w:val="000A76C3"/>
    <w:rsid w:val="000B24B7"/>
    <w:rsid w:val="000C0774"/>
    <w:rsid w:val="000D0B29"/>
    <w:rsid w:val="00103980"/>
    <w:rsid w:val="00113F57"/>
    <w:rsid w:val="00170180"/>
    <w:rsid w:val="001B22F7"/>
    <w:rsid w:val="001D050D"/>
    <w:rsid w:val="001D0720"/>
    <w:rsid w:val="001D7789"/>
    <w:rsid w:val="001F1995"/>
    <w:rsid w:val="001F3569"/>
    <w:rsid w:val="001F6078"/>
    <w:rsid w:val="002224C3"/>
    <w:rsid w:val="00263ED7"/>
    <w:rsid w:val="00276B0D"/>
    <w:rsid w:val="002977DF"/>
    <w:rsid w:val="002D6A32"/>
    <w:rsid w:val="002D6A56"/>
    <w:rsid w:val="002E121E"/>
    <w:rsid w:val="002E78CB"/>
    <w:rsid w:val="002E7ACE"/>
    <w:rsid w:val="002F7876"/>
    <w:rsid w:val="00330C7F"/>
    <w:rsid w:val="00331B1E"/>
    <w:rsid w:val="00355ADA"/>
    <w:rsid w:val="00361C66"/>
    <w:rsid w:val="003867F1"/>
    <w:rsid w:val="004162E3"/>
    <w:rsid w:val="00434403"/>
    <w:rsid w:val="00456D38"/>
    <w:rsid w:val="00472800"/>
    <w:rsid w:val="00483105"/>
    <w:rsid w:val="004C0456"/>
    <w:rsid w:val="004D03CB"/>
    <w:rsid w:val="00501AB3"/>
    <w:rsid w:val="00504C2D"/>
    <w:rsid w:val="005127C1"/>
    <w:rsid w:val="005135BC"/>
    <w:rsid w:val="00531069"/>
    <w:rsid w:val="00542AB4"/>
    <w:rsid w:val="0056119C"/>
    <w:rsid w:val="0057452C"/>
    <w:rsid w:val="00581A6A"/>
    <w:rsid w:val="0058594C"/>
    <w:rsid w:val="00590A7E"/>
    <w:rsid w:val="005A0BA2"/>
    <w:rsid w:val="005C4761"/>
    <w:rsid w:val="005C56C1"/>
    <w:rsid w:val="005C64AE"/>
    <w:rsid w:val="005C6E1E"/>
    <w:rsid w:val="006131C6"/>
    <w:rsid w:val="0061666E"/>
    <w:rsid w:val="00617D63"/>
    <w:rsid w:val="0062466F"/>
    <w:rsid w:val="006375B7"/>
    <w:rsid w:val="00681AA0"/>
    <w:rsid w:val="00686657"/>
    <w:rsid w:val="006A0F29"/>
    <w:rsid w:val="006D53E0"/>
    <w:rsid w:val="006E48F6"/>
    <w:rsid w:val="006E5700"/>
    <w:rsid w:val="006F1B5C"/>
    <w:rsid w:val="00717FB4"/>
    <w:rsid w:val="007300C9"/>
    <w:rsid w:val="007367E8"/>
    <w:rsid w:val="00745C94"/>
    <w:rsid w:val="00771A26"/>
    <w:rsid w:val="00794E19"/>
    <w:rsid w:val="007C2A2D"/>
    <w:rsid w:val="007E79B8"/>
    <w:rsid w:val="00815AE1"/>
    <w:rsid w:val="00840971"/>
    <w:rsid w:val="00841AE1"/>
    <w:rsid w:val="00851EF1"/>
    <w:rsid w:val="00855344"/>
    <w:rsid w:val="00863EDB"/>
    <w:rsid w:val="00871497"/>
    <w:rsid w:val="00872BCC"/>
    <w:rsid w:val="008756A6"/>
    <w:rsid w:val="008B4B1E"/>
    <w:rsid w:val="008D432E"/>
    <w:rsid w:val="00921D71"/>
    <w:rsid w:val="0092440D"/>
    <w:rsid w:val="00934200"/>
    <w:rsid w:val="00941AB7"/>
    <w:rsid w:val="00963A97"/>
    <w:rsid w:val="00987ECA"/>
    <w:rsid w:val="009A1584"/>
    <w:rsid w:val="009A1F4D"/>
    <w:rsid w:val="009A30A5"/>
    <w:rsid w:val="009C0D3A"/>
    <w:rsid w:val="009E2B65"/>
    <w:rsid w:val="009E4D5C"/>
    <w:rsid w:val="00A050C7"/>
    <w:rsid w:val="00A44329"/>
    <w:rsid w:val="00A7019E"/>
    <w:rsid w:val="00A703F9"/>
    <w:rsid w:val="00A70ACA"/>
    <w:rsid w:val="00A70D66"/>
    <w:rsid w:val="00A7225C"/>
    <w:rsid w:val="00A91BFF"/>
    <w:rsid w:val="00A93226"/>
    <w:rsid w:val="00AB69FF"/>
    <w:rsid w:val="00AC2C4F"/>
    <w:rsid w:val="00AE28FA"/>
    <w:rsid w:val="00B1546D"/>
    <w:rsid w:val="00B33EF5"/>
    <w:rsid w:val="00B3567C"/>
    <w:rsid w:val="00B379AA"/>
    <w:rsid w:val="00B555D3"/>
    <w:rsid w:val="00B73967"/>
    <w:rsid w:val="00B834F6"/>
    <w:rsid w:val="00B95074"/>
    <w:rsid w:val="00BA3F06"/>
    <w:rsid w:val="00BC77BF"/>
    <w:rsid w:val="00BF6CD6"/>
    <w:rsid w:val="00C17978"/>
    <w:rsid w:val="00C20995"/>
    <w:rsid w:val="00C4542E"/>
    <w:rsid w:val="00C934F8"/>
    <w:rsid w:val="00C93C9A"/>
    <w:rsid w:val="00CB53AF"/>
    <w:rsid w:val="00CC5F29"/>
    <w:rsid w:val="00CF0F58"/>
    <w:rsid w:val="00D23241"/>
    <w:rsid w:val="00D36F00"/>
    <w:rsid w:val="00D43D97"/>
    <w:rsid w:val="00D47233"/>
    <w:rsid w:val="00DB4678"/>
    <w:rsid w:val="00DD1E84"/>
    <w:rsid w:val="00DD69F9"/>
    <w:rsid w:val="00E13F93"/>
    <w:rsid w:val="00E21C8E"/>
    <w:rsid w:val="00E503A1"/>
    <w:rsid w:val="00E63335"/>
    <w:rsid w:val="00E66FB5"/>
    <w:rsid w:val="00E671AB"/>
    <w:rsid w:val="00E713D9"/>
    <w:rsid w:val="00E85D8F"/>
    <w:rsid w:val="00E871FD"/>
    <w:rsid w:val="00E91BAC"/>
    <w:rsid w:val="00E94CF5"/>
    <w:rsid w:val="00EA1284"/>
    <w:rsid w:val="00EA321D"/>
    <w:rsid w:val="00EC73A8"/>
    <w:rsid w:val="00ED074A"/>
    <w:rsid w:val="00ED0D75"/>
    <w:rsid w:val="00EE7CC7"/>
    <w:rsid w:val="00F01A98"/>
    <w:rsid w:val="00F10C37"/>
    <w:rsid w:val="00FD4CFB"/>
    <w:rsid w:val="00FE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08F6B5"/>
  <w15:docId w15:val="{D06E7758-F51F-472E-88AC-6B8C7CDEF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76B0D"/>
    <w:pPr>
      <w:tabs>
        <w:tab w:val="left" w:pos="737"/>
      </w:tabs>
    </w:pPr>
    <w:rPr>
      <w:rFonts w:ascii="DIN Next LT Pro" w:hAnsi="DIN Next LT Pro"/>
      <w:spacing w:val="4"/>
      <w:sz w:val="22"/>
      <w:szCs w:val="24"/>
    </w:rPr>
  </w:style>
  <w:style w:type="paragraph" w:styleId="berschrift1">
    <w:name w:val="heading 1"/>
    <w:basedOn w:val="Standard"/>
    <w:qFormat/>
    <w:pPr>
      <w:keepNext/>
      <w:spacing w:line="840" w:lineRule="exact"/>
      <w:outlineLvl w:val="0"/>
    </w:pPr>
    <w:rPr>
      <w:rFonts w:cs="Arial"/>
      <w:bCs/>
      <w:caps/>
      <w:spacing w:val="80"/>
      <w:sz w:val="60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1LpBTitel40pt">
    <w:name w:val="01 LpB Titel 40pt"/>
    <w:basedOn w:val="Standard"/>
    <w:pPr>
      <w:spacing w:line="960" w:lineRule="exact"/>
    </w:pPr>
    <w:rPr>
      <w:caps/>
      <w:spacing w:val="80"/>
      <w:sz w:val="80"/>
    </w:rPr>
  </w:style>
  <w:style w:type="paragraph" w:customStyle="1" w:styleId="02LpBTitel30pt">
    <w:name w:val="02 LpB Titel 30pt"/>
    <w:basedOn w:val="Standard"/>
    <w:pPr>
      <w:spacing w:line="840" w:lineRule="exact"/>
    </w:pPr>
    <w:rPr>
      <w:caps/>
      <w:spacing w:val="80"/>
      <w:sz w:val="60"/>
    </w:rPr>
  </w:style>
  <w:style w:type="paragraph" w:customStyle="1" w:styleId="03LpBberschrift1">
    <w:name w:val="03 LpB Überschrift 1"/>
    <w:basedOn w:val="Standard"/>
    <w:rsid w:val="00B1546D"/>
    <w:pPr>
      <w:spacing w:line="380" w:lineRule="exact"/>
    </w:pPr>
    <w:rPr>
      <w:rFonts w:ascii="Futura Bold" w:hAnsi="Futura Bold"/>
      <w:spacing w:val="8"/>
      <w:sz w:val="30"/>
    </w:rPr>
  </w:style>
  <w:style w:type="paragraph" w:customStyle="1" w:styleId="04LpBberschrift2">
    <w:name w:val="04 LpB Überschrift 2"/>
    <w:basedOn w:val="Standard"/>
    <w:pPr>
      <w:spacing w:line="260" w:lineRule="exact"/>
    </w:pPr>
    <w:rPr>
      <w:rFonts w:ascii="Futura Bold" w:hAnsi="Futura Bold"/>
      <w:spacing w:val="8"/>
      <w:sz w:val="20"/>
    </w:rPr>
  </w:style>
  <w:style w:type="paragraph" w:customStyle="1" w:styleId="05LpBberschrift3">
    <w:name w:val="05 LpB Überschrift 3"/>
    <w:basedOn w:val="Standard"/>
    <w:pPr>
      <w:spacing w:line="240" w:lineRule="exact"/>
    </w:pPr>
    <w:rPr>
      <w:rFonts w:ascii="Futura Bold" w:hAnsi="Futura Bold"/>
      <w:spacing w:val="8"/>
      <w:sz w:val="18"/>
    </w:rPr>
  </w:style>
  <w:style w:type="paragraph" w:customStyle="1" w:styleId="06LpBTextkrper1">
    <w:name w:val="06 LpB Textkörper 1"/>
    <w:basedOn w:val="Standard"/>
    <w:link w:val="06LpBTextkrper1Zchn"/>
    <w:pPr>
      <w:spacing w:line="300" w:lineRule="exact"/>
    </w:pPr>
  </w:style>
  <w:style w:type="paragraph" w:customStyle="1" w:styleId="07LpbProgrammLinks127cmHngend254cm">
    <w:name w:val="07_Lpb Programm Links:  127 cm Hängend:  254 cm"/>
    <w:basedOn w:val="Standard"/>
    <w:link w:val="07LpbProgrammLinks127cmHngend254cmZchn"/>
    <w:rsid w:val="00E871FD"/>
    <w:pPr>
      <w:tabs>
        <w:tab w:val="clear" w:pos="737"/>
        <w:tab w:val="left" w:pos="2126"/>
      </w:tabs>
      <w:ind w:left="2127" w:hanging="1418"/>
    </w:pPr>
    <w:rPr>
      <w:sz w:val="20"/>
      <w:szCs w:val="20"/>
    </w:rPr>
  </w:style>
  <w:style w:type="paragraph" w:customStyle="1" w:styleId="08LpBInfo-Textkrper3">
    <w:name w:val="08_LpB Info-Textkörper 3"/>
    <w:basedOn w:val="Standard"/>
    <w:link w:val="08LpBInfo-Textkrper3Zchn"/>
    <w:rsid w:val="00E871FD"/>
    <w:pPr>
      <w:spacing w:line="240" w:lineRule="exact"/>
      <w:ind w:left="2126"/>
    </w:pPr>
    <w:rPr>
      <w:sz w:val="18"/>
    </w:rPr>
  </w:style>
  <w:style w:type="paragraph" w:styleId="Kopfzeile">
    <w:name w:val="header"/>
    <w:basedOn w:val="Standard"/>
    <w:pPr>
      <w:tabs>
        <w:tab w:val="clear" w:pos="737"/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lear" w:pos="737"/>
        <w:tab w:val="center" w:pos="4536"/>
        <w:tab w:val="right" w:pos="9072"/>
      </w:tabs>
    </w:pPr>
  </w:style>
  <w:style w:type="character" w:customStyle="1" w:styleId="06LpBTextkrper1Zchn">
    <w:name w:val="06 LpB Textkörper 1 Zchn"/>
    <w:basedOn w:val="Absatz-Standardschriftart"/>
    <w:link w:val="06LpBTextkrper1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paragraph" w:customStyle="1" w:styleId="06LpBLeistungen10pt">
    <w:name w:val="06 LpB Leistungen + 10 pt"/>
    <w:basedOn w:val="06LpBTextkrper1"/>
    <w:link w:val="06LpBLeistungen10ptZchn"/>
    <w:rsid w:val="00686657"/>
    <w:pPr>
      <w:tabs>
        <w:tab w:val="clear" w:pos="737"/>
        <w:tab w:val="left" w:pos="2268"/>
      </w:tabs>
      <w:ind w:left="2268" w:hanging="2268"/>
    </w:pPr>
    <w:rPr>
      <w:sz w:val="20"/>
    </w:rPr>
  </w:style>
  <w:style w:type="character" w:customStyle="1" w:styleId="06LpBLeistungen10ptZchn">
    <w:name w:val="06 LpB Leistungen + 10 pt Zchn"/>
    <w:basedOn w:val="06LpBTextkrper1Zchn"/>
    <w:link w:val="06LpBLeistungen10pt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character" w:customStyle="1" w:styleId="07LpbProgrammLinks127cmHngend254cmZchn">
    <w:name w:val="07_Lpb Programm Links:  127 cm Hängend:  254 cm Zchn"/>
    <w:basedOn w:val="Absatz-Standardschriftart"/>
    <w:link w:val="07LpbProgrammLinks127cmHngend254cm"/>
    <w:rsid w:val="005127C1"/>
    <w:rPr>
      <w:rFonts w:ascii="Futura Book" w:hAnsi="Futura Book"/>
      <w:spacing w:val="4"/>
      <w:lang w:val="de-DE" w:eastAsia="de-DE" w:bidi="ar-SA"/>
    </w:rPr>
  </w:style>
  <w:style w:type="paragraph" w:styleId="Sprechblasentext">
    <w:name w:val="Balloon Text"/>
    <w:basedOn w:val="Standard"/>
    <w:link w:val="SprechblasentextZchn"/>
    <w:rsid w:val="008B4B1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B4B1E"/>
    <w:rPr>
      <w:rFonts w:ascii="Tahoma" w:hAnsi="Tahoma" w:cs="Tahoma"/>
      <w:spacing w:val="4"/>
      <w:sz w:val="16"/>
      <w:szCs w:val="16"/>
    </w:rPr>
  </w:style>
  <w:style w:type="character" w:customStyle="1" w:styleId="08LpBInfo-Textkrper3Zchn">
    <w:name w:val="08_LpB Info-Textkörper 3 Zchn"/>
    <w:basedOn w:val="Absatz-Standardschriftart"/>
    <w:link w:val="08LpBInfo-Textkrper3"/>
    <w:rsid w:val="005127C1"/>
    <w:rPr>
      <w:rFonts w:ascii="Futura Book" w:hAnsi="Futura Book"/>
      <w:spacing w:val="4"/>
      <w:sz w:val="18"/>
      <w:szCs w:val="24"/>
      <w:lang w:val="de-DE" w:eastAsia="de-DE" w:bidi="ar-SA"/>
    </w:rPr>
  </w:style>
  <w:style w:type="character" w:styleId="Hyperlink">
    <w:name w:val="Hyperlink"/>
    <w:basedOn w:val="Absatz-Standardschriftart"/>
    <w:rsid w:val="006131C6"/>
    <w:rPr>
      <w:color w:val="0000FF" w:themeColor="hyperlink"/>
      <w:u w:val="single"/>
    </w:rPr>
  </w:style>
  <w:style w:type="character" w:customStyle="1" w:styleId="FuzeileZchn">
    <w:name w:val="Fußzeile Zchn"/>
    <w:basedOn w:val="Absatz-Standardschriftart"/>
    <w:link w:val="Fuzeile"/>
    <w:rsid w:val="00C93C9A"/>
    <w:rPr>
      <w:rFonts w:ascii="Futura Book" w:hAnsi="Futura Book"/>
      <w:spacing w:val="4"/>
      <w:sz w:val="24"/>
      <w:szCs w:val="24"/>
    </w:rPr>
  </w:style>
  <w:style w:type="paragraph" w:styleId="Beschriftung">
    <w:name w:val="caption"/>
    <w:basedOn w:val="Standard"/>
    <w:next w:val="Standard"/>
    <w:unhideWhenUsed/>
    <w:qFormat/>
    <w:rsid w:val="0056119C"/>
    <w:pPr>
      <w:spacing w:after="200"/>
    </w:pPr>
    <w:rPr>
      <w:i/>
      <w:iCs/>
      <w:color w:val="1F497D" w:themeColor="text2"/>
      <w:sz w:val="18"/>
      <w:szCs w:val="18"/>
    </w:rPr>
  </w:style>
  <w:style w:type="table" w:styleId="Tabellenraster">
    <w:name w:val="Table Grid"/>
    <w:basedOn w:val="NormaleTabelle"/>
    <w:rsid w:val="001D05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abstuerzbar8\AppData\Local\Microsoft\Windows\INetCache\Content.Outlook\M94JNOI5\programm_%201seite_hoch_2021_b%20(004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programm_ 1seite_hoch_2021_b (004).dotx</Template>
  <TotalTime>0</TotalTime>
  <Pages>1</Pages>
  <Words>74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unabstuerzbar8</dc:creator>
  <cp:lastModifiedBy>Christoph Runkel</cp:lastModifiedBy>
  <cp:revision>26</cp:revision>
  <cp:lastPrinted>2006-12-06T07:39:00Z</cp:lastPrinted>
  <dcterms:created xsi:type="dcterms:W3CDTF">2022-03-30T13:00:00Z</dcterms:created>
  <dcterms:modified xsi:type="dcterms:W3CDTF">2024-03-18T16:18:00Z</dcterms:modified>
</cp:coreProperties>
</file>