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Politische Tage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Demokratie (er)leben?!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>Erlebnispädagogischer Workshop</w:t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Montag, 13. Januar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>Demokratie zeigt sich bei Weitem nicht nur in Form von Parlamenten, Politiker:innen und Wahlen, sondern sie ist auch Teil unseres alltäglichen Lebens. Doch wie sieht ein demo-kratisches Miteinander überhaupt aus? Auf welches Verhalten und auf welche Werte kommt es dabei an? Eine Auseinandersetzung mit diesen Fragen soll den Lernenden im Rahmen des 
</w:t>
        <w:br/>
        <w:t>Workshops ermöglicht werden. Ausgangspunkt dafür sind erfahrungs- und erlebnisorien-tierte Methoden, welche die Lernenden als Gruppe durchlaufen. Neben einer Reflexion des demokratischen Miteinanders soll es dabei auch um die Erfahrung der eigenen Selbstwirksamkeit und dem Erleben eines Team-Gefühls gehen.</w:t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Montag, 13. Januar 2025, 08:30 Uhr - 12:15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 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Justinus-Kerner-Gemeinschaftsschule, Ludwigsburg</w:t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Valerie Speeter</w:t>
        <w:br/>
        <w:t>Sophia Hummel</w:t>
        <w:br/>
        <w:t>Hospitanz: Nelly Philipp</w:t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Cornelia Rauch / Tel.: 0711-2182155443 / E-Mail: cornelia.rauch@lpb.bwl.de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 Veranstaltung ist kostenlos.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>Weitere Informationen unter</w:t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53/03b/25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