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Filmen wie geht das?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Filmen- wie geht das?
Grundlagen des Filmemachens in Zeiten von Smartphone und Internet.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23. April 2025 - Freitag, 25. April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Und darum geht es: Wie geht man mit Kamera, Licht und Ton um? Was sollte man schon beim Drehen über Schnitt wissen? Wie setzt man (politische) Geschichten und Geschehnisse optimal in Bilder um bzw. wie "übersetzt" man Handlung in Filmsprache?
</w:t>
        <w:br/>
        <w:t>Ausgehend von solchen Fragen realisieren wir im Workshop einen kurzen Übungsfilm in Parallelhandlung (Ideensammlung - Storyboard - Dreharbeiten - Schnitt).
</w:t>
        <w:br/>
        <w:t>Ziel: Einige grundlegende Kenntnisse über das Filmen sowie Tipps vom Profi sollen die Teilnehmer*innen in die Lage versetzen, dass Dokumentieren mit der Kamera ansprechender zu gestalten und eigene
</w:t>
        <w:br/>
        <w:t>Filmideen umzusetzen.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23. April 2025, 17:00 Uhr - Freitag, 25. April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Alle am Thema interessierten Menschen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Haus auf der Alb
Hanner Steige 1
72574 Bad Urach</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Willi Dillschneider</w:t>
        <w:br/>
        <w:t>Leiter: Herr Daniel Henrich</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Silke Weiß / Tel.: 0711-164099 27 / E-Mail: silke.weiss@lpb.bwl.de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120,00 €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Technische Ausstattung:
HD Kameras, Ton, Licht, sowie Gerät für HD-Schnitt stehen zur Verfügung</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45/17a/25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