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Seminar/Tagung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Jetzt rede ich!</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Überzeugend argumentieren und auftreten mit schwierigen Themen</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Freitag, 23. Mai 2025 - Sonntag, 25. Mai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Es gibt viele Themen, die schnell Abwehrreflexe auslösen, beispielsweise die Energiewende, Klimaschutz oder Migration. Um trotzdem eine sachliche Diskussion zu ermöglichen, ob im privaten oder dienstlichen Kontext, ist es entscheidend, kompetent aufzutreten und stringent zu argumentieren. In diesem Seminar trainieren die Teilnehmer:innen in Einzel- und Gruppenübungen (zum Teil mit Videoaufzeichnung), ihre Botschaften klar zu formulieren, überzeugend zu argumentieren und ihren Standpunkt souverän zu vertreten. Dazu gibt es intensives, kollegiales Feedback, damit Sie bei der nächsten Gelegenheit selbstbewusst für Ihre Sache eintreten!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Freitag, 23. Mai 2025, 16:00 Uhr - Sonntag, 25. Mai 2025, 13:00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Bad Urach, Haus auf der Alb</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Leiter: Frau Ulrike Schnellbach</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Christine Kuntzsch / Tel.: 07125-152-144 / E-Mail: christine.kuntzsch@lpb.bwl.de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120,00 €</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21/21/25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