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Workshop/Modellseminar</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Frauen mischen auf!</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Empowerment für engagierte Frauen im ländlichen Raum</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Samstag, 25.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Beim Workshop für engagierte Frauen aus dem ländlichen Raum wollen wir erfahren, was frau tun kann, um sich gut zu positionieren, Gehör und Anerkennung zu verschaffen und sich gegen Angriffe durchzusetzen.
</w:t>
        <w:br/>
        <w:t>Arbeiten Sie gemeinsam mit anderen Frauen daran, Ihre Kommunikation und Schlagfertigkeit zu verändern und dadurch an Selbstsicherheit zu gewinnen. Anhand eigener Erfahrungen können Sie lernen, wie Sie mit anmaßenden Übergriffen umgehen und sich in unangenehmen Situationen abgrenzen können.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Samstag, 25. Januar 2025, 10:00 Uhr - 17:00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Interessierte Frauen aus dem Kreis Reutlingen</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Landratsamt Reutlingen, Bismarckstr. 47, 72764 Reutlingen</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Martina Kaufmann / Tel.: 0711-164099-33 / E-Mail: martina.kaufmann@lpb.bwl.de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25,00 €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In Kooperation mit der Gleichstellungsbeauftragten des Landkreis Reutlingen, Cornelia Eger. Dort auch weitere Infos unter Tel.: 07121 / 480-1201, c.eger@kreis-reutlingen.de;
Anmeldung bitte bis 16.01.2025.</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32/04b/25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