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Podiumsdiskussion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Auf der Zielgeraden: WK 281 PoDi BTW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/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06. Februar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/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06. Februar 2025, 19:00 Uhr - 21:00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Birgit Schäfer-Ruh / Tel.: (0761) 2 07 73 - 0 / E-Mail: birgit.schaefer-ruh@lpb.bwl.de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/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51/06a/25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