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Seminar/Tagung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Exkursion nach Oswiecim und Kraków</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Aufarbeitung und Vermittlungsarbeit heute -
Offenes Seminar nach Polen an die Gedenkstätte Auschwitz und nach Kraków</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Dienstag, 09. September 2025 - Sonntag, 14. September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„Nie wieder ist jetzt“ vernahm man in den letzten 13 Monaten aus vielen Richtungen. 1999 argumentierte der damalige Außenminister Joschka Fischer mit dem Satz „Nie wieder Krieg! Nie wieder Auschwitz!“ für den Bundeswehreinsatz im Kosovo. Dass „Auschwitz nicht noch einmal sei“, soll die allererste Forderung an die Erziehung sein, formulierte Theodor W. Adorno 1966. Auf der Reise setzen wir uns mit dem historischen Ort des Konzentrations- und Vernichtungslagers Auschwitz auseinander. Auch lernen wir die jüdische Geschichte und das jüdische Leben heute der polnischen Städte Oswiecim und Kraków kennen.
</w:t>
        <w:br/>
        <w:t>Anmeldung ab Anfang Dezember unter www.lpb-bw.de/offene-veranstaltungen 
</w:t>
        <w:br/>
        <w:t>Ermäßigung für Schülerinnen und Schüler, Studierende und Menschen in Ausbildung bis 30 Jahre. Ein Nachweis ist vorzulegen.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Dienstag, 09. September 2025, 14:00 Uhr - Sonntag, 14. September 2025, 13:00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Aparthotel Adler, Kraków
	und Internationale Jugendbegegnungsstätte (IJBS) Oswiecim</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Herr Holger-Michael Arndt</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Frau  Ellen Eisele / Tel.: 0711-164099-21 / E-Mail: ellen.eisele@lpb.bwl.de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650,00 €</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Das Programm ist für Menschen mit Gehbeeinträchtigung nicht geeignet. 
Die Unterbringung erfolgt in Doppelzimmern.
inkl. Hin- und Rückflug von/bis Frankfurt, Übernachtungen, Verpflegung: Vollpension in Oswiecim, Halbpension in Krakau. Nicht enthalten sind Kosten für Getränke.</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31/37/25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