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Im Gedenken unterwegs - Georg Elser Gedenkstätte Königsbronn</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Im Gedenken unterwegs - Orte des Gedenkens und der Demokratiegeschichte: Führung durch die Georg Elser Gedenkstätte in Königsbronn - Auf den Spuren eines Königsbronner Widerstandskämpfers</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Sonntag, 06. April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Im Rahmen der Reihe »Im Gedenken unterwegs« erinnern wir an die Opfer des Nationsozialismus und besuchen dazu verschiedene Orte in Baden-Württemberg.
</w:t>
        <w:br/>
        <w:t>Mit seinem Attentat am 8. November 1939 im Münchner Bürgerbräukeller auf Adolf Hitler wollte der Königsbronner Widerstandkämpfer Georg Elser den Krieg und ein „noch größeres Blutvergießen verhindern“. Er wurde noch am selben Tag festgenommen und nach fast sechs Jahren Haft am 9. April 1945 in Dachau ermordet. 
</w:t>
        <w:br/>
        <w:t>Beim Besuch der Gedenkstätte erfahren wir – genau 80 Jahre später – mehr über den Menschen Georg Elser, sein Attentat, seine Motive und die Aufarbeitung in Königsbronn. 
</w:t>
        <w:br/>
        <w:t>Die Verantwortlichen der Gedenkstätte berichten vom Projekt „Elser und die Demokratie“ und der Zusammenarbeit mit Schulen und Gruppen. Es besteht Gelegenheit zur eigenständigen Besichtigung der Gedenkstätte und wer möchte, kann die Exkursion im Anschluss im Café ver-edelt vor Ort ausklingen lassen.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Sonntag, 06. April 2025, 14:00 Uhr - 16:30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Georg Elser Gedenkstätte, Herwartstraße 2, 89551 Königsbronn</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Joachim Ziller</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Ellen Eisele / Tel.: 0711-164099-21 / E-Mail: ellen.eisele@lpb.bwl.de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In Kooperation mit dem Evangelischen Bildungszentrum Hospitalhof und der Referentin für die Themen Rassismus und Antisemitismus, Fach- und Beratungsstelle für Weltanschauungsfragen, Ev. Landeskirche in Württemberg.
Anmeldung erfoderlich, keine Teilnahmegebühr.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31/14/25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