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5B764" w14:textId="70A417C0" w:rsidR="000A76C3" w:rsidRPr="00D36F00" w:rsidRDefault="00934200" w:rsidP="00DD1E84">
      <w:pPr>
        <w:pStyle w:val="02LpBTitel30pt"/>
        <w:tabs>
          <w:tab w:val="clear" w:pos="737"/>
          <w:tab w:val="left" w:pos="1985"/>
        </w:tabs>
        <w:spacing w:after="480" w:line="720" w:lineRule="exact"/>
        <w:ind w:left="1134" w:right="11"/>
        <w:jc w:val="right"/>
        <w:rPr>
          <w:color w:val="C00000"/>
          <w:szCs w:val="60"/>
        </w:rPr>
      </w:pPr>
      <w:r w:rsidRPr="00D36F00">
        <w:rPr>
          <w:color w:val="C00000"/>
          <w:szCs w:val="60"/>
        </w:rPr>
        <w:t>Vortrag</w:t>
      </w:r>
    </w:p>
    <w:p w14:paraId="0C29627B" w14:textId="753DB8CB" w:rsidR="000A76C3" w:rsidRPr="009A30A5" w:rsidRDefault="000501E0" w:rsidP="00EE7CC7">
      <w:pPr>
        <w:pStyle w:val="03LpBberschrift1"/>
        <w:tabs>
          <w:tab w:val="clear" w:pos="737"/>
          <w:tab w:val="left" w:pos="1985"/>
        </w:tabs>
        <w:spacing w:after="120" w:line="480" w:lineRule="exact"/>
        <w:ind w:left="1276" w:right="11"/>
        <w:rPr>
          <w:rFonts w:ascii="DIN Next LT Pro" w:hAnsi="DIN Next LT Pro"/>
          <w:b/>
          <w:color w:val="C00000"/>
          <w:spacing w:val="0"/>
          <w:sz w:val="40"/>
          <w:szCs w:val="40"/>
        </w:rPr>
      </w:pPr>
      <w:r>
        <w:rPr>
          <w:rFonts w:ascii="DIN Next LT Pro" w:hAnsi="DIN Next LT Pro"/>
          <w:b/>
          <w:color w:val="C00000"/>
          <w:spacing w:val="0"/>
          <w:sz w:val="40"/>
          <w:szCs w:val="40"/>
        </w:rPr>
        <w:t>Peking - Freiburg Seidenstraße</w:t>
      </w:r>
    </w:p>
    <w:p w14:paraId="2AB3B292" w14:textId="77777777" w:rsidR="000A76C3" w:rsidRPr="009A30A5" w:rsidRDefault="000501E0" w:rsidP="00EE7CC7">
      <w:pPr>
        <w:pStyle w:val="06LpBTextkrper1"/>
        <w:tabs>
          <w:tab w:val="clear" w:pos="737"/>
          <w:tab w:val="left" w:pos="1985"/>
        </w:tabs>
        <w:spacing w:after="240" w:line="360" w:lineRule="exact"/>
        <w:ind w:left="1276" w:right="11"/>
        <w:rPr>
          <w:color w:val="808080" w:themeColor="background1" w:themeShade="80"/>
          <w:spacing w:val="0"/>
          <w:sz w:val="28"/>
          <w:szCs w:val="28"/>
        </w:rPr>
      </w:pPr>
      <w:r>
        <w:rPr>
          <w:color w:val="808080" w:themeColor="background1" w:themeShade="80"/>
          <w:spacing w:val="0"/>
          <w:sz w:val="28"/>
          <w:szCs w:val="28"/>
        </w:rPr>
        <w:t>Auf dem Landweg von Peking nach Freiburg - Diavortrag</w:t>
      </w:r>
    </w:p>
    <w:p w14:paraId="4AD6531F" w14:textId="77777777" w:rsidR="002E7ACE" w:rsidRPr="009A30A5" w:rsidRDefault="001F3569" w:rsidP="002E7ACE">
      <w:pPr>
        <w:pStyle w:val="06LpBTextkrper1"/>
        <w:tabs>
          <w:tab w:val="clear" w:pos="737"/>
          <w:tab w:val="left" w:pos="1985"/>
        </w:tabs>
        <w:ind w:left="1276" w:right="9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Sonntag, 30. März 2025</w:t>
      </w:r>
    </w:p>
    <w:p w14:paraId="1B3F9C10" w14:textId="77777777" w:rsidR="001D7789" w:rsidRPr="00574D8A" w:rsidRDefault="001D7789" w:rsidP="001D7789">
      <w:pPr>
        <w:pStyle w:val="06LpBTextkrper1"/>
        <w:tabs>
          <w:tab w:val="clear" w:pos="737"/>
          <w:tab w:val="left" w:pos="1985"/>
        </w:tabs>
        <w:ind w:left="1276" w:right="9"/>
        <w:rPr>
          <w:color w:val="C00000"/>
        </w:rPr>
      </w:pPr>
      <w:r w:rsidRPr="00574D8A">
        <w:rPr>
          <w:color w:val="C00000"/>
        </w:rPr>
        <w:t>___________________________________________________________________________</w:t>
      </w:r>
    </w:p>
    <w:p w14:paraId="7252D672" w14:textId="77777777" w:rsidR="000A76C3" w:rsidRPr="009A30A5" w:rsidRDefault="000A76C3" w:rsidP="009A30A5">
      <w:pPr>
        <w:pStyle w:val="06LpBTextkrper1"/>
        <w:tabs>
          <w:tab w:val="clear" w:pos="737"/>
          <w:tab w:val="left" w:pos="1985"/>
        </w:tabs>
        <w:ind w:left="1276" w:right="11"/>
        <w:rPr>
          <w:kern w:val="18"/>
          <w:sz w:val="18"/>
          <w:szCs w:val="18"/>
        </w:rPr>
      </w:pPr>
    </w:p>
    <w:p w14:paraId="6EF9BBF0" w14:textId="77777777" w:rsidR="005135BC" w:rsidRDefault="005135BC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  <w:r>
        <w:rPr>
          <w:spacing w:val="0"/>
          <w:szCs w:val="22"/>
          <w:lang w:val="en-US"/>
        </w:rPr>
        <w:t>Im Sommer 2018 reiste der Politikwissenschaftler Dr. Michael Walter auf dem Landweg von Peking bis Freiburg. Seinen Reiseblog für die Landeszentrale für politische Bildung verfolgten Interessierte im In- und Ausland. Nun berichtet der Globetrotter über seine Er-lebnisse während der fünfwöchigen Reise per Bahn, Bus und Anhalter durch China, Zent-ralasien, den Iran, die Türkei und Südosteuropa. Dabei beschäftigten ihn vor allem vier Themen: Mensch und Natur - wie lange erträgt uns die Erde noch?  Freiheit oder Sicher-heit - welchen Preis sind wir bereit zu bezahlen? Migration - warum verlassen Menschen ihre Heimat? Und nicht zuletzt: Wie reagieren Menschen auf den Fremden aus Deutsch-land? Alle Interessierten sind herzlich eingeladen.</w:t>
      </w:r>
    </w:p>
    <w:p w14:paraId="7DABCF02" w14:textId="77777777" w:rsidR="009A30A5" w:rsidRPr="002E7ACE" w:rsidRDefault="009A30A5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</w:p>
    <w:p w14:paraId="4331846D" w14:textId="3CD1353B" w:rsidR="000A76C3" w:rsidRPr="002E7ACE" w:rsidRDefault="00A7225C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mirrorIndents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Termin</w:t>
      </w:r>
      <w:r w:rsidR="00A70ACA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Sonntag, 30. März 2025, 19:00 Uhr - 21:00 Uhr</w:t>
      </w:r>
    </w:p>
    <w:p w14:paraId="5DB21772" w14:textId="430B8B05" w:rsidR="002F7876" w:rsidRPr="002E7ACE" w:rsidRDefault="0062466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Zielgruppe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Interessierte Bürgerinnen und Bürger</w:t>
      </w:r>
    </w:p>
    <w:p w14:paraId="143A660E" w14:textId="583D3C8D" w:rsidR="000A76C3" w:rsidRPr="002E7ACE" w:rsidRDefault="00E85D8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Ort</w:t>
      </w:r>
      <w:r w:rsidR="00AC2C4F">
        <w:rPr>
          <w:b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Paul-Gerhardt-Haus, Jengerstraße 11, 79238 Ehrenkirchen</w:t>
      </w:r>
    </w:p>
    <w:p w14:paraId="1F69E14F" w14:textId="384D7752" w:rsidR="000A76C3" w:rsidRPr="002E7ACE" w:rsidRDefault="00745C94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proofErr w:type="spellStart"/>
      <w:r w:rsidRPr="002E7ACE">
        <w:rPr>
          <w:b/>
          <w:bCs/>
          <w:color w:val="C00000"/>
          <w:spacing w:val="0"/>
          <w:sz w:val="22"/>
          <w:szCs w:val="22"/>
        </w:rPr>
        <w:t>Referent</w:t>
      </w:r>
      <w:r w:rsidR="001D7789">
        <w:rPr>
          <w:b/>
          <w:bCs/>
          <w:color w:val="C00000"/>
          <w:spacing w:val="0"/>
          <w:sz w:val="22"/>
          <w:szCs w:val="22"/>
        </w:rPr>
        <w:t>:</w:t>
      </w:r>
      <w:r w:rsidR="00040F1F">
        <w:rPr>
          <w:b/>
          <w:bCs/>
          <w:color w:val="C00000"/>
          <w:spacing w:val="0"/>
          <w:sz w:val="22"/>
          <w:szCs w:val="22"/>
        </w:rPr>
        <w:t>i</w:t>
      </w:r>
      <w:r w:rsidRPr="002E7ACE">
        <w:rPr>
          <w:b/>
          <w:bCs/>
          <w:color w:val="C00000"/>
          <w:spacing w:val="0"/>
          <w:sz w:val="22"/>
          <w:szCs w:val="22"/>
        </w:rPr>
        <w:t>n</w:t>
      </w:r>
      <w:proofErr w:type="spellEnd"/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/>
      </w:r>
    </w:p>
    <w:p w14:paraId="3BF54C58" w14:textId="19229CF3" w:rsidR="000A76C3" w:rsidRPr="002E7ACE" w:rsidRDefault="000A46EE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Kontakt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  Birgit Schäfer-Ruh / Tel.: (0761) 2 07 73 - 0 / E-Mail: birgit.schaefer-ruh@lpb.bwl.de</w:t>
      </w:r>
    </w:p>
    <w:p w14:paraId="4C7EB218" w14:textId="6743B128" w:rsidR="00745C94" w:rsidRPr="002E7ACE" w:rsidRDefault="00355ADA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/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/>
      </w:r>
    </w:p>
    <w:p w14:paraId="338332AA" w14:textId="72C1396C" w:rsidR="000A76C3" w:rsidRPr="002E7ACE" w:rsidRDefault="000A76C3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Kosten</w:t>
      </w:r>
      <w:r w:rsidR="00AC2C4F">
        <w:rPr>
          <w:b/>
          <w:bCs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Die Veranstaltung ist kostenlos.</w:t>
      </w:r>
      <w:r w:rsidR="001D7789">
        <w:rPr>
          <w:spacing w:val="0"/>
          <w:sz w:val="22"/>
          <w:szCs w:val="22"/>
        </w:rPr>
        <w:br/>
        <w:t/>
      </w:r>
    </w:p>
    <w:p w14:paraId="4B3B6578" w14:textId="79C4DC1E" w:rsidR="001D7789" w:rsidRPr="002E7ACE" w:rsidRDefault="001D7789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Hinweise</w:t>
      </w:r>
      <w:r>
        <w:rPr>
          <w:b/>
          <w:bCs/>
          <w:color w:val="C00000"/>
          <w:spacing w:val="0"/>
          <w:sz w:val="22"/>
          <w:szCs w:val="22"/>
        </w:rPr>
        <w:tab/>
      </w:r>
      <w:r>
        <w:rPr>
          <w:spacing w:val="0"/>
          <w:sz w:val="22"/>
          <w:szCs w:val="22"/>
        </w:rPr>
        <w:t>Kosten: 5,-€. Die Einnahmen werden zur Begleichung der Raummiete verwendet.</w:t>
      </w:r>
    </w:p>
    <w:p w14:paraId="40B091E6" w14:textId="10E5801B" w:rsidR="002E7ACE" w:rsidRDefault="00B555D3" w:rsidP="00472800">
      <w:pPr>
        <w:pStyle w:val="06LpBLeistungen10pt"/>
        <w:keepNext/>
        <w:keepLines/>
        <w:tabs>
          <w:tab w:val="clear" w:pos="2268"/>
        </w:tabs>
        <w:spacing w:line="240" w:lineRule="auto"/>
        <w:ind w:left="3402" w:right="9" w:hanging="2126"/>
        <w:rPr>
          <w:b/>
          <w:color w:val="C00000"/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Seminar-Nr.</w:t>
      </w:r>
      <w:r w:rsidR="00745C94" w:rsidRPr="002E7ACE">
        <w:rPr>
          <w:b/>
          <w:color w:val="C00000"/>
          <w:spacing w:val="0"/>
          <w:sz w:val="22"/>
          <w:szCs w:val="22"/>
        </w:rPr>
        <w:tab/>
      </w:r>
      <w:r w:rsidR="00CF0F58">
        <w:rPr>
          <w:b/>
          <w:spacing w:val="0"/>
          <w:sz w:val="22"/>
          <w:szCs w:val="22"/>
        </w:rPr>
        <w:t>51/13a/25 (Bei Rückfragen bitte angeben)</w:t>
      </w:r>
    </w:p>
    <w:sectPr w:rsidR="002E7ACE" w:rsidSect="00025C1B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624" w:right="1134" w:bottom="720" w:left="624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E7BC8" w14:textId="77777777" w:rsidR="009C0D3A" w:rsidRDefault="009C0D3A">
      <w:r>
        <w:separator/>
      </w:r>
    </w:p>
  </w:endnote>
  <w:endnote w:type="continuationSeparator" w:id="0">
    <w:p w14:paraId="6A593045" w14:textId="77777777" w:rsidR="009C0D3A" w:rsidRDefault="009C0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52349B-C497-4747-B7BD-D5DB76FAD416}"/>
    <w:embedBold r:id="rId2" w:fontKey="{DF40C439-BB90-4837-8E88-F88F4E86B397}"/>
    <w:embedItalic r:id="rId3" w:fontKey="{F1278F3B-F24E-4AB4-B5AC-9C0B2D03796A}"/>
    <w:embedBoldItalic r:id="rId4" w:fontKey="{4D4ACF5E-8B2A-4874-B20E-CC7E13EA6D8E}"/>
  </w:font>
  <w:font w:name="DIN Next LT Pro">
    <w:altName w:val="Calibri"/>
    <w:charset w:val="00"/>
    <w:family w:val="swiss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fontKey="{C5E21310-8426-4860-B740-D00D64085A4C}"/>
    <w:embedBoldItalic r:id="rId6" w:fontKey="{E23C83CB-F789-42B0-A98A-642E255EF199}"/>
  </w:font>
  <w:font w:name="Futura Bold">
    <w:charset w:val="00"/>
    <w:family w:val="roman"/>
    <w:pitch w:val="default"/>
  </w:font>
  <w:font w:name="Futura Book"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6AB1E8B-5D4A-45B8-AF99-66EC62CFB6ED}"/>
  </w:font>
  <w:font w:name="DINNextLT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NextLTPro-Light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48B9BD3-9D68-45C9-9F8B-6EA8C152F0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8AB4DC5-E103-4569-9EFB-4F39D25B60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Ind w:w="126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9"/>
      <w:gridCol w:w="2913"/>
    </w:tblGrid>
    <w:tr w:rsidR="00276B0D" w14:paraId="0147E600" w14:textId="77777777" w:rsidTr="00EE7CC7">
      <w:tc>
        <w:tcPr>
          <w:tcW w:w="5959" w:type="dxa"/>
          <w:vAlign w:val="bottom"/>
        </w:tcPr>
        <w:p w14:paraId="7A61A510" w14:textId="5A247069" w:rsidR="00276B0D" w:rsidRDefault="00276B0D" w:rsidP="00963A97">
          <w:pPr>
            <w:pStyle w:val="Fuzeile"/>
            <w:spacing w:after="80"/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="00841AE1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</w:tc>
      <w:tc>
        <w:tcPr>
          <w:tcW w:w="2913" w:type="dxa"/>
          <w:vAlign w:val="bottom"/>
        </w:tcPr>
        <w:p w14:paraId="0F065718" w14:textId="77777777" w:rsidR="00276B0D" w:rsidRDefault="00276B0D" w:rsidP="00276B0D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2D6F261F" wp14:editId="1C1640F7">
                <wp:extent cx="1690547" cy="946993"/>
                <wp:effectExtent l="0" t="0" r="0" b="0"/>
                <wp:docPr id="30" name="Grafik 30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E4F3CE8" w14:textId="77777777" w:rsidR="00361C66" w:rsidRPr="00361C66" w:rsidRDefault="00361C66">
    <w:pPr>
      <w:pStyle w:val="Fuzeile"/>
      <w:rPr>
        <w:sz w:val="19"/>
        <w:szCs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Look w:val="04A0" w:firstRow="1" w:lastRow="0" w:firstColumn="1" w:lastColumn="0" w:noHBand="0" w:noVBand="1"/>
    </w:tblPr>
    <w:tblGrid>
      <w:gridCol w:w="7225"/>
      <w:gridCol w:w="2913"/>
    </w:tblGrid>
    <w:tr w:rsidR="001D050D" w14:paraId="0DA2E9F7" w14:textId="77777777" w:rsidTr="001D050D">
      <w:tc>
        <w:tcPr>
          <w:tcW w:w="7225" w:type="dxa"/>
        </w:tcPr>
        <w:p w14:paraId="1262DC87" w14:textId="77777777" w:rsidR="001D050D" w:rsidRPr="009A30A5" w:rsidRDefault="001D050D" w:rsidP="001D050D">
          <w:pPr>
            <w:pStyle w:val="Fuzeile"/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| 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  <w:p w14:paraId="75B2F4E4" w14:textId="77777777" w:rsidR="001D050D" w:rsidRDefault="001D050D" w:rsidP="001D050D">
          <w:pPr>
            <w:pStyle w:val="Fuzeile"/>
            <w:ind w:right="-99"/>
          </w:pPr>
          <w:r>
            <w:br/>
          </w:r>
        </w:p>
      </w:tc>
      <w:tc>
        <w:tcPr>
          <w:tcW w:w="2913" w:type="dxa"/>
        </w:tcPr>
        <w:p w14:paraId="6D69C477" w14:textId="77777777" w:rsidR="001D050D" w:rsidRDefault="001D050D" w:rsidP="009A30A5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7CFC4C42" wp14:editId="76066D25">
                <wp:extent cx="1690547" cy="946993"/>
                <wp:effectExtent l="0" t="0" r="0" b="0"/>
                <wp:docPr id="32" name="Grafik 32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DF66F63" w14:textId="77777777" w:rsidR="006131C6" w:rsidRPr="006131C6" w:rsidRDefault="006131C6" w:rsidP="009A30A5">
    <w:pPr>
      <w:pStyle w:val="Fuzeile"/>
      <w:ind w:right="-9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3F4FB" w14:textId="77777777" w:rsidR="009C0D3A" w:rsidRDefault="009C0D3A">
      <w:r>
        <w:separator/>
      </w:r>
    </w:p>
  </w:footnote>
  <w:footnote w:type="continuationSeparator" w:id="0">
    <w:p w14:paraId="28FA286C" w14:textId="77777777" w:rsidR="009C0D3A" w:rsidRDefault="009C0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4159D" w14:textId="77777777" w:rsidR="0056119C" w:rsidRDefault="001D7789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4C05A48B" wp14:editId="27740EB7">
          <wp:simplePos x="0" y="0"/>
          <wp:positionH relativeFrom="page">
            <wp:posOffset>-60960</wp:posOffset>
          </wp:positionH>
          <wp:positionV relativeFrom="paragraph">
            <wp:posOffset>0</wp:posOffset>
          </wp:positionV>
          <wp:extent cx="822949" cy="7488555"/>
          <wp:effectExtent l="0" t="0" r="0" b="0"/>
          <wp:wrapNone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865" cy="7524189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3DFD4F" w14:textId="77777777" w:rsidR="0056119C" w:rsidRDefault="0056119C">
    <w:pPr>
      <w:pStyle w:val="Kopfzeile"/>
      <w:rPr>
        <w:noProof/>
      </w:rPr>
    </w:pPr>
  </w:p>
  <w:p w14:paraId="1E2B67F0" w14:textId="77777777" w:rsidR="00361C66" w:rsidRDefault="00361C6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4D7CC" w14:textId="77777777" w:rsidR="00361C66" w:rsidRDefault="00361C66" w:rsidP="00361C66">
    <w:pPr>
      <w:pStyle w:val="Kopfzeile"/>
      <w:ind w:left="56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CC70512" wp14:editId="1A1A4601">
          <wp:simplePos x="0" y="0"/>
          <wp:positionH relativeFrom="page">
            <wp:posOffset>-9525</wp:posOffset>
          </wp:positionH>
          <wp:positionV relativeFrom="page">
            <wp:posOffset>-9525</wp:posOffset>
          </wp:positionV>
          <wp:extent cx="762000" cy="7488555"/>
          <wp:effectExtent l="0" t="0" r="0" b="0"/>
          <wp:wrapNone/>
          <wp:docPr id="31" name="Grafik 31" descr="Roter Balken am linken Rand, Grafikelement" title="Balken, lin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48855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D63"/>
    <w:rsid w:val="00025C1B"/>
    <w:rsid w:val="00040F1F"/>
    <w:rsid w:val="000501E0"/>
    <w:rsid w:val="000A46EE"/>
    <w:rsid w:val="000A76C3"/>
    <w:rsid w:val="000B24B7"/>
    <w:rsid w:val="000C0774"/>
    <w:rsid w:val="000D0B29"/>
    <w:rsid w:val="00103980"/>
    <w:rsid w:val="00113F57"/>
    <w:rsid w:val="00170180"/>
    <w:rsid w:val="001B22F7"/>
    <w:rsid w:val="001D050D"/>
    <w:rsid w:val="001D0720"/>
    <w:rsid w:val="001D7789"/>
    <w:rsid w:val="001F1995"/>
    <w:rsid w:val="001F3569"/>
    <w:rsid w:val="001F6078"/>
    <w:rsid w:val="002224C3"/>
    <w:rsid w:val="00263ED7"/>
    <w:rsid w:val="00276B0D"/>
    <w:rsid w:val="002977DF"/>
    <w:rsid w:val="002D6A32"/>
    <w:rsid w:val="002D6A56"/>
    <w:rsid w:val="002E121E"/>
    <w:rsid w:val="002E78CB"/>
    <w:rsid w:val="002E7ACE"/>
    <w:rsid w:val="002F7876"/>
    <w:rsid w:val="00330C7F"/>
    <w:rsid w:val="00331B1E"/>
    <w:rsid w:val="00355ADA"/>
    <w:rsid w:val="00361C66"/>
    <w:rsid w:val="003867F1"/>
    <w:rsid w:val="004162E3"/>
    <w:rsid w:val="00434403"/>
    <w:rsid w:val="00456D38"/>
    <w:rsid w:val="00472800"/>
    <w:rsid w:val="00483105"/>
    <w:rsid w:val="004C0456"/>
    <w:rsid w:val="004D03CB"/>
    <w:rsid w:val="00501AB3"/>
    <w:rsid w:val="00504C2D"/>
    <w:rsid w:val="005127C1"/>
    <w:rsid w:val="005135BC"/>
    <w:rsid w:val="00531069"/>
    <w:rsid w:val="00542AB4"/>
    <w:rsid w:val="0056119C"/>
    <w:rsid w:val="0057452C"/>
    <w:rsid w:val="00581A6A"/>
    <w:rsid w:val="0058594C"/>
    <w:rsid w:val="00590A7E"/>
    <w:rsid w:val="005A0BA2"/>
    <w:rsid w:val="005C4761"/>
    <w:rsid w:val="005C56C1"/>
    <w:rsid w:val="005C64AE"/>
    <w:rsid w:val="005C6E1E"/>
    <w:rsid w:val="006131C6"/>
    <w:rsid w:val="0061666E"/>
    <w:rsid w:val="00617D63"/>
    <w:rsid w:val="0062466F"/>
    <w:rsid w:val="006375B7"/>
    <w:rsid w:val="00681AA0"/>
    <w:rsid w:val="00686657"/>
    <w:rsid w:val="006A0F29"/>
    <w:rsid w:val="006D53E0"/>
    <w:rsid w:val="006E48F6"/>
    <w:rsid w:val="006E5700"/>
    <w:rsid w:val="006F1B5C"/>
    <w:rsid w:val="00717FB4"/>
    <w:rsid w:val="007300C9"/>
    <w:rsid w:val="007367E8"/>
    <w:rsid w:val="00745C94"/>
    <w:rsid w:val="00771A26"/>
    <w:rsid w:val="00794E19"/>
    <w:rsid w:val="007C2A2D"/>
    <w:rsid w:val="007E79B8"/>
    <w:rsid w:val="00815AE1"/>
    <w:rsid w:val="00840971"/>
    <w:rsid w:val="00841AE1"/>
    <w:rsid w:val="00851EF1"/>
    <w:rsid w:val="00855344"/>
    <w:rsid w:val="00863EDB"/>
    <w:rsid w:val="00871497"/>
    <w:rsid w:val="00872BCC"/>
    <w:rsid w:val="008756A6"/>
    <w:rsid w:val="008B4B1E"/>
    <w:rsid w:val="008D432E"/>
    <w:rsid w:val="00921D71"/>
    <w:rsid w:val="0092440D"/>
    <w:rsid w:val="00934200"/>
    <w:rsid w:val="00941AB7"/>
    <w:rsid w:val="00963A97"/>
    <w:rsid w:val="00987ECA"/>
    <w:rsid w:val="009A1584"/>
    <w:rsid w:val="009A1F4D"/>
    <w:rsid w:val="009A30A5"/>
    <w:rsid w:val="009C0D3A"/>
    <w:rsid w:val="009E2B65"/>
    <w:rsid w:val="009E4D5C"/>
    <w:rsid w:val="00A050C7"/>
    <w:rsid w:val="00A44329"/>
    <w:rsid w:val="00A7019E"/>
    <w:rsid w:val="00A703F9"/>
    <w:rsid w:val="00A70ACA"/>
    <w:rsid w:val="00A70D66"/>
    <w:rsid w:val="00A7225C"/>
    <w:rsid w:val="00A91BFF"/>
    <w:rsid w:val="00A93226"/>
    <w:rsid w:val="00AB69FF"/>
    <w:rsid w:val="00AC2C4F"/>
    <w:rsid w:val="00AE28FA"/>
    <w:rsid w:val="00B1546D"/>
    <w:rsid w:val="00B33EF5"/>
    <w:rsid w:val="00B3567C"/>
    <w:rsid w:val="00B379AA"/>
    <w:rsid w:val="00B555D3"/>
    <w:rsid w:val="00B73967"/>
    <w:rsid w:val="00B834F6"/>
    <w:rsid w:val="00B95074"/>
    <w:rsid w:val="00BA3F06"/>
    <w:rsid w:val="00BC77BF"/>
    <w:rsid w:val="00BF6CD6"/>
    <w:rsid w:val="00C17978"/>
    <w:rsid w:val="00C20995"/>
    <w:rsid w:val="00C4542E"/>
    <w:rsid w:val="00C934F8"/>
    <w:rsid w:val="00C93C9A"/>
    <w:rsid w:val="00CB53AF"/>
    <w:rsid w:val="00CC5F29"/>
    <w:rsid w:val="00CF0F58"/>
    <w:rsid w:val="00D23241"/>
    <w:rsid w:val="00D36F00"/>
    <w:rsid w:val="00D43D97"/>
    <w:rsid w:val="00D47233"/>
    <w:rsid w:val="00DB4678"/>
    <w:rsid w:val="00DD1E84"/>
    <w:rsid w:val="00DD69F9"/>
    <w:rsid w:val="00E13F93"/>
    <w:rsid w:val="00E21C8E"/>
    <w:rsid w:val="00E503A1"/>
    <w:rsid w:val="00E63335"/>
    <w:rsid w:val="00E66FB5"/>
    <w:rsid w:val="00E671AB"/>
    <w:rsid w:val="00E713D9"/>
    <w:rsid w:val="00E85D8F"/>
    <w:rsid w:val="00E871FD"/>
    <w:rsid w:val="00E91BAC"/>
    <w:rsid w:val="00E94CF5"/>
    <w:rsid w:val="00EA1284"/>
    <w:rsid w:val="00EA321D"/>
    <w:rsid w:val="00EC73A8"/>
    <w:rsid w:val="00ED074A"/>
    <w:rsid w:val="00ED0D75"/>
    <w:rsid w:val="00EE7CC7"/>
    <w:rsid w:val="00F01A98"/>
    <w:rsid w:val="00F10C37"/>
    <w:rsid w:val="00FD4CFB"/>
    <w:rsid w:val="00FE0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C08F6B5"/>
  <w15:docId w15:val="{D06E7758-F51F-472E-88AC-6B8C7CDEF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76B0D"/>
    <w:pPr>
      <w:tabs>
        <w:tab w:val="left" w:pos="737"/>
      </w:tabs>
    </w:pPr>
    <w:rPr>
      <w:rFonts w:ascii="DIN Next LT Pro" w:hAnsi="DIN Next LT Pro"/>
      <w:spacing w:val="4"/>
      <w:sz w:val="22"/>
      <w:szCs w:val="24"/>
    </w:rPr>
  </w:style>
  <w:style w:type="paragraph" w:styleId="berschrift1">
    <w:name w:val="heading 1"/>
    <w:basedOn w:val="Standard"/>
    <w:qFormat/>
    <w:pPr>
      <w:keepNext/>
      <w:spacing w:line="840" w:lineRule="exact"/>
      <w:outlineLvl w:val="0"/>
    </w:pPr>
    <w:rPr>
      <w:rFonts w:cs="Arial"/>
      <w:bCs/>
      <w:caps/>
      <w:spacing w:val="80"/>
      <w:sz w:val="60"/>
      <w:szCs w:val="32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1LpBTitel40pt">
    <w:name w:val="01 LpB Titel 40pt"/>
    <w:basedOn w:val="Standard"/>
    <w:pPr>
      <w:spacing w:line="960" w:lineRule="exact"/>
    </w:pPr>
    <w:rPr>
      <w:caps/>
      <w:spacing w:val="80"/>
      <w:sz w:val="80"/>
    </w:rPr>
  </w:style>
  <w:style w:type="paragraph" w:customStyle="1" w:styleId="02LpBTitel30pt">
    <w:name w:val="02 LpB Titel 30pt"/>
    <w:basedOn w:val="Standard"/>
    <w:pPr>
      <w:spacing w:line="840" w:lineRule="exact"/>
    </w:pPr>
    <w:rPr>
      <w:caps/>
      <w:spacing w:val="80"/>
      <w:sz w:val="60"/>
    </w:rPr>
  </w:style>
  <w:style w:type="paragraph" w:customStyle="1" w:styleId="03LpBberschrift1">
    <w:name w:val="03 LpB Überschrift 1"/>
    <w:basedOn w:val="Standard"/>
    <w:rsid w:val="00B1546D"/>
    <w:pPr>
      <w:spacing w:line="380" w:lineRule="exact"/>
    </w:pPr>
    <w:rPr>
      <w:rFonts w:ascii="Futura Bold" w:hAnsi="Futura Bold"/>
      <w:spacing w:val="8"/>
      <w:sz w:val="30"/>
    </w:rPr>
  </w:style>
  <w:style w:type="paragraph" w:customStyle="1" w:styleId="04LpBberschrift2">
    <w:name w:val="04 LpB Überschrift 2"/>
    <w:basedOn w:val="Standard"/>
    <w:pPr>
      <w:spacing w:line="260" w:lineRule="exact"/>
    </w:pPr>
    <w:rPr>
      <w:rFonts w:ascii="Futura Bold" w:hAnsi="Futura Bold"/>
      <w:spacing w:val="8"/>
      <w:sz w:val="20"/>
    </w:rPr>
  </w:style>
  <w:style w:type="paragraph" w:customStyle="1" w:styleId="05LpBberschrift3">
    <w:name w:val="05 LpB Überschrift 3"/>
    <w:basedOn w:val="Standard"/>
    <w:pPr>
      <w:spacing w:line="240" w:lineRule="exact"/>
    </w:pPr>
    <w:rPr>
      <w:rFonts w:ascii="Futura Bold" w:hAnsi="Futura Bold"/>
      <w:spacing w:val="8"/>
      <w:sz w:val="18"/>
    </w:rPr>
  </w:style>
  <w:style w:type="paragraph" w:customStyle="1" w:styleId="06LpBTextkrper1">
    <w:name w:val="06 LpB Textkörper 1"/>
    <w:basedOn w:val="Standard"/>
    <w:link w:val="06LpBTextkrper1Zchn"/>
    <w:pPr>
      <w:spacing w:line="300" w:lineRule="exact"/>
    </w:pPr>
  </w:style>
  <w:style w:type="paragraph" w:customStyle="1" w:styleId="07LpbProgrammLinks127cmHngend254cm">
    <w:name w:val="07_Lpb Programm Links:  127 cm Hängend:  254 cm"/>
    <w:basedOn w:val="Standard"/>
    <w:link w:val="07LpbProgrammLinks127cmHngend254cmZchn"/>
    <w:rsid w:val="00E871FD"/>
    <w:pPr>
      <w:tabs>
        <w:tab w:val="clear" w:pos="737"/>
        <w:tab w:val="left" w:pos="2126"/>
      </w:tabs>
      <w:ind w:left="2127" w:hanging="1418"/>
    </w:pPr>
    <w:rPr>
      <w:sz w:val="20"/>
      <w:szCs w:val="20"/>
    </w:rPr>
  </w:style>
  <w:style w:type="paragraph" w:customStyle="1" w:styleId="08LpBInfo-Textkrper3">
    <w:name w:val="08_LpB Info-Textkörper 3"/>
    <w:basedOn w:val="Standard"/>
    <w:link w:val="08LpBInfo-Textkrper3Zchn"/>
    <w:rsid w:val="00E871FD"/>
    <w:pPr>
      <w:spacing w:line="240" w:lineRule="exact"/>
      <w:ind w:left="2126"/>
    </w:pPr>
    <w:rPr>
      <w:sz w:val="18"/>
    </w:rPr>
  </w:style>
  <w:style w:type="paragraph" w:styleId="Kopfzeile">
    <w:name w:val="header"/>
    <w:basedOn w:val="Standard"/>
    <w:pPr>
      <w:tabs>
        <w:tab w:val="clear" w:pos="737"/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lear" w:pos="737"/>
        <w:tab w:val="center" w:pos="4536"/>
        <w:tab w:val="right" w:pos="9072"/>
      </w:tabs>
    </w:pPr>
  </w:style>
  <w:style w:type="character" w:customStyle="1" w:styleId="06LpBTextkrper1Zchn">
    <w:name w:val="06 LpB Textkörper 1 Zchn"/>
    <w:basedOn w:val="Absatz-Standardschriftart"/>
    <w:link w:val="06LpBTextkrper1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paragraph" w:customStyle="1" w:styleId="06LpBLeistungen10pt">
    <w:name w:val="06 LpB Leistungen + 10 pt"/>
    <w:basedOn w:val="06LpBTextkrper1"/>
    <w:link w:val="06LpBLeistungen10ptZchn"/>
    <w:rsid w:val="00686657"/>
    <w:pPr>
      <w:tabs>
        <w:tab w:val="clear" w:pos="737"/>
        <w:tab w:val="left" w:pos="2268"/>
      </w:tabs>
      <w:ind w:left="2268" w:hanging="2268"/>
    </w:pPr>
    <w:rPr>
      <w:sz w:val="20"/>
    </w:rPr>
  </w:style>
  <w:style w:type="character" w:customStyle="1" w:styleId="06LpBLeistungen10ptZchn">
    <w:name w:val="06 LpB Leistungen + 10 pt Zchn"/>
    <w:basedOn w:val="06LpBTextkrper1Zchn"/>
    <w:link w:val="06LpBLeistungen10pt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character" w:customStyle="1" w:styleId="07LpbProgrammLinks127cmHngend254cmZchn">
    <w:name w:val="07_Lpb Programm Links:  127 cm Hängend:  254 cm Zchn"/>
    <w:basedOn w:val="Absatz-Standardschriftart"/>
    <w:link w:val="07LpbProgrammLinks127cmHngend254cm"/>
    <w:rsid w:val="005127C1"/>
    <w:rPr>
      <w:rFonts w:ascii="Futura Book" w:hAnsi="Futura Book"/>
      <w:spacing w:val="4"/>
      <w:lang w:val="de-DE" w:eastAsia="de-DE" w:bidi="ar-SA"/>
    </w:rPr>
  </w:style>
  <w:style w:type="paragraph" w:styleId="Sprechblasentext">
    <w:name w:val="Balloon Text"/>
    <w:basedOn w:val="Standard"/>
    <w:link w:val="SprechblasentextZchn"/>
    <w:rsid w:val="008B4B1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B4B1E"/>
    <w:rPr>
      <w:rFonts w:ascii="Tahoma" w:hAnsi="Tahoma" w:cs="Tahoma"/>
      <w:spacing w:val="4"/>
      <w:sz w:val="16"/>
      <w:szCs w:val="16"/>
    </w:rPr>
  </w:style>
  <w:style w:type="character" w:customStyle="1" w:styleId="08LpBInfo-Textkrper3Zchn">
    <w:name w:val="08_LpB Info-Textkörper 3 Zchn"/>
    <w:basedOn w:val="Absatz-Standardschriftart"/>
    <w:link w:val="08LpBInfo-Textkrper3"/>
    <w:rsid w:val="005127C1"/>
    <w:rPr>
      <w:rFonts w:ascii="Futura Book" w:hAnsi="Futura Book"/>
      <w:spacing w:val="4"/>
      <w:sz w:val="18"/>
      <w:szCs w:val="24"/>
      <w:lang w:val="de-DE" w:eastAsia="de-DE" w:bidi="ar-SA"/>
    </w:rPr>
  </w:style>
  <w:style w:type="character" w:styleId="Hyperlink">
    <w:name w:val="Hyperlink"/>
    <w:basedOn w:val="Absatz-Standardschriftart"/>
    <w:rsid w:val="006131C6"/>
    <w:rPr>
      <w:color w:val="0000FF" w:themeColor="hyperlink"/>
      <w:u w:val="single"/>
    </w:rPr>
  </w:style>
  <w:style w:type="character" w:customStyle="1" w:styleId="FuzeileZchn">
    <w:name w:val="Fußzeile Zchn"/>
    <w:basedOn w:val="Absatz-Standardschriftart"/>
    <w:link w:val="Fuzeile"/>
    <w:rsid w:val="00C93C9A"/>
    <w:rPr>
      <w:rFonts w:ascii="Futura Book" w:hAnsi="Futura Book"/>
      <w:spacing w:val="4"/>
      <w:sz w:val="24"/>
      <w:szCs w:val="24"/>
    </w:rPr>
  </w:style>
  <w:style w:type="paragraph" w:styleId="Beschriftung">
    <w:name w:val="caption"/>
    <w:basedOn w:val="Standard"/>
    <w:next w:val="Standard"/>
    <w:unhideWhenUsed/>
    <w:qFormat/>
    <w:rsid w:val="0056119C"/>
    <w:pPr>
      <w:spacing w:after="200"/>
    </w:pPr>
    <w:rPr>
      <w:i/>
      <w:iCs/>
      <w:color w:val="1F497D" w:themeColor="text2"/>
      <w:sz w:val="18"/>
      <w:szCs w:val="18"/>
    </w:rPr>
  </w:style>
  <w:style w:type="table" w:styleId="Tabellenraster">
    <w:name w:val="Table Grid"/>
    <w:basedOn w:val="NormaleTabelle"/>
    <w:rsid w:val="001D05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nabstuerzbar8\AppData\Local\Microsoft\Windows\INetCache\Content.Outlook\M94JNOI5\programm_%201seite_hoch_2021_b%20(004)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programm_ 1seite_hoch_2021_b (004).dotx</Template>
  <TotalTime>0</TotalTime>
  <Pages>1</Pages>
  <Words>74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unabstuerzbar8</dc:creator>
  <cp:lastModifiedBy>Christoph Runkel</cp:lastModifiedBy>
  <cp:revision>26</cp:revision>
  <cp:lastPrinted>2006-12-06T07:39:00Z</cp:lastPrinted>
  <dcterms:created xsi:type="dcterms:W3CDTF">2022-03-30T13:00:00Z</dcterms:created>
  <dcterms:modified xsi:type="dcterms:W3CDTF">2024-03-18T16:18:00Z</dcterms:modified>
</cp:coreProperties>
</file>