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Poesie und Politik 9 - Auf in den Kraichgau!</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mit Theodor Heuss im Gepäck zu Dichtern und Denkern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Samstag, 10. Mai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Poesie &amp; Politik 9: Auf in den Kraichgau!
</w:t>
        <w:br/>
        <w:t>Mit Theodor Heuss im Gepäck zu Dichtern und Denkern
</w:t>
        <w:br/>
        <w:t>Wie kein anderer Politiker war Theodor Heuss (1884-1963) ein Mann der Literatur. Auch als Bundespräsident bereicherte er seine staatsmännischen Reden mit umfassendem literarischen wie humanistischem Wissen - er ist unser Begleiter bei dieser Exkursion.
</w:t>
        <w:br/>
        <w:t>Der Kraichgau, im Nordwesten Baden-Württembergs, zählt zu den ältesten Kulturräumen Europas.
</w:t>
        <w:br/>
        <w:t>Die fruchtbare Senke zwischen Rhein und Neckar, Odenwald und Schwarzwald war seit jeher eine leicht zu durchquerende Ost-Westverbindung zwischen Speyer und Wimpfen. Das Land der tausend Hügel, Buckel, Kuppen und Berge ist schon seit Jungsteinzeit durchgehend besiedelt.
</w:t>
        <w:br/>
        <w:t>Unser Seminar führt uns in die Gegend um Sinsheim. Dort begegnen wir dem tragischen Ende des Fluchtversuchs eines großen Preußen, statten einer zentralen Person der badischen Revolution 1948/49 einen Besuch ab und nähern uns im Gedenkjahr Ende des 2. Weltkrieges Spuren jüdischen Lebens in einem Landstrich, in dem im 18. und 19. Jahrhundert die meisten jüdischen Gemeinden Badens beheimatet waren.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Samstag, 10. Mai 2025, 09:30 Uhr - 17:00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Sinsheim und Umgebung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Susanne Blach</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30,00 €</w:t>
      </w:r>
      <w:r w:rsidR="001D7789">
        <w:rPr>
          <w:spacing w:val="0"/>
          <w:sz w:val="22"/>
          <w:szCs w:val="22"/>
        </w:rPr>
        <w:br/>
        <w:t>(inkl. Bus, Führungen und Mittagessen)</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38/19/25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