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Workshop/Modellseminar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#MeinDigitalerLieblingsort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Podcasten zur Demokratiebildung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Freitag, 03. Oktober 2025 - Sonntag, 05. Oktober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Bildung, Kultur, Forschung oder Politik - es gibt kaum ein Thema, wozu sich nicht ein Podcast im Internet findet. Die Audioform boomt wie nie zuvor, vor allem in zweierlei Hinsicht: 
</w:t>
        <w:br/>
        <w:t>
</w:t>
        <w:br/>
        <w:t>Auf Produktions-Ebene:
</w:t>
        <w:br/>
        <w:t>Die Menschen wollen sich beteiligen, mitmischen, mit agieren, - das ist Demokratiebildung in Reinform. ´Die Menschen haben ihre Stimme entdeckt´ - sagen neueste Forschungen, und das werde in den nächsten Jahren noch sehr stark zunehmen.
</w:t>
        <w:br/>
        <w:t>
</w:t>
        <w:br/>
        <w:t>Auf Empfangs-Ebene:
</w:t>
        <w:br/>
        <w:t>Zuhören, mithören, nebenbei hören - Audios sind immer auch ein Rückzugsort und vor allem überall verfügbar. Jede und jeder bestimmt selbst, wann was wie lange gehört wird. Flexibel, autonom, und selbstbestimmt - das macht die Podcasts so beliebt.
</w:t>
        <w:br/>
        <w:t>Welche Beispiele und Themen bringen unsere Gesellschaft weiter? Und wie produziere ich ein eigenes spannendes Audio, um meiner Position Gehör zu verschaffen?
</w:t>
        <w:br/>
        <w:t>
</w:t>
        <w:br/>
        <w:t>In diesem Workshop können Sie sich selbst versuchen. Zum Thema #meinDigitalerLieblingsort interviewen wir uns gegenseitig und schneiden die Audios zu einer Podcast-Folge zusammen. 
</w:t>
        <w:br/>
        <w:t>
</w:t>
        <w:br/>
        <w:t>	Voraussetzungen:
</w:t>
        <w:br/>
        <w:t>Lust auf Entdeckungen im Netz und Neugier auf die Mitwirkung bei einem Podcast! 
</w:t>
        <w:br/>
        <w:t>Falls möglich, kann gern ein eigener Laptop mitgebracht werden.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Freitag, 03. Oktober 2025, 18:00 Uhr - Sonntag, 05. Oktober 2025, 13:00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Offen für Interessierte, Lehrkräfte und Jugendliche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Bad Urach, Haus auf der Alb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Birgit Wächter</w:t>
        <w:br/>
        <w:t>Frau Nada Heller</w:t>
        <w:br/>
        <w:t>Herr Thomas Staehelin</w:t>
        <w:br/>
        <w:t>Frau Ninel Cam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Sylvia Rösch / Tel.: 0711 / 164099-45 / E-Mail: sylvia.roesch@lpb.bwl.de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80,00 €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Fahrtkosten werden nicht erstattet. Getränke gehen auf eigene Rechnung.
Die Tagungskosten für Lehrkräfte des Landes Baden-Württemberg übernimmt das Zentrum für Schulqualität und Lehrerbildung.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46/40/25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