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1/25 Kursleiter:in im Orientierungskurs Modul 1</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17. Januar 2025 - Sonntag, 19.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17. Januar 2025, 17:00 Uhr - Sonntag, 19. Januar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Robert Feil</w:t>
        <w:br/>
        <w:t>Herr Axel Eberhardt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Assistenz</w:t>
      </w:r>
      <w:r w:rsidR="00AC2C4F">
        <w:rPr>
          <w:b/>
          <w:bCs/>
          <w:color w:val="C00000"/>
          <w:spacing w:val="0"/>
          <w:sz w:val="22"/>
          <w:szCs w:val="22"/>
        </w:rPr>
        <w:tab/>
      </w:r>
      <w:r w:rsidR="001F3569">
        <w:rPr>
          <w:spacing w:val="0"/>
          <w:sz w:val="22"/>
          <w:szCs w:val="22"/>
        </w:rPr>
        <w:t>Frau Andrea Koch</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24/03/25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